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proofErr w:type="spellStart"/>
      <w:r>
        <w:rPr>
          <w:b/>
          <w:sz w:val="32"/>
        </w:rPr>
        <w:t>Schoolondersteuningsprofiel</w:t>
      </w:r>
      <w:proofErr w:type="spellEnd"/>
    </w:p>
    <w:p w:rsidR="00AD2767" w:rsidRDefault="00AD2767" w:rsidP="00F442B3">
      <w:pPr>
        <w:rPr>
          <w:b/>
          <w:sz w:val="32"/>
        </w:rPr>
      </w:pPr>
    </w:p>
    <w:p w:rsidR="00AD2767" w:rsidRDefault="00AD2767" w:rsidP="00F442B3">
      <w:pPr>
        <w:rPr>
          <w:b/>
          <w:sz w:val="32"/>
        </w:rPr>
      </w:pPr>
      <w:r>
        <w:rPr>
          <w:color w:val="465A65"/>
          <w:sz w:val="24"/>
        </w:rPr>
        <w:br/>
      </w:r>
      <w:bookmarkStart w:id="1" w:name="Schoolnaam_1"/>
      <w:r w:rsidRPr="000D7CE1">
        <w:rPr>
          <w:b/>
          <w:sz w:val="28"/>
          <w:szCs w:val="28"/>
        </w:rPr>
        <w:t>15VC Zonnewende</w:t>
      </w:r>
      <w:bookmarkEnd w:id="1"/>
    </w:p>
    <w:p w:rsidR="00AD2767" w:rsidRDefault="00BB0CA5">
      <w:pPr>
        <w:spacing w:before="480"/>
        <w:rPr>
          <w:b/>
          <w:sz w:val="32"/>
        </w:rPr>
      </w:pPr>
      <w:r>
        <w:rPr>
          <w:b/>
          <w:sz w:val="32"/>
        </w:rPr>
        <w:br w:type="page"/>
      </w:r>
    </w:p>
    <w:p w:rsidR="00BB0CA5" w:rsidRDefault="00BB0CA5" w:rsidP="00BB0CA5">
      <w:pPr>
        <w:rPr>
          <w:sz w:val="28"/>
          <w:szCs w:val="28"/>
        </w:rPr>
      </w:pPr>
      <w:bookmarkStart w:id="2" w:name="_Toc353189621"/>
      <w:bookmarkStart w:id="3" w:name="_Toc353189924"/>
      <w:bookmarkStart w:id="4" w:name="_Toc353190059"/>
      <w:bookmarkStart w:id="5" w:name="_Toc353190460"/>
      <w:bookmarkStart w:id="6" w:name="_Toc353190614"/>
      <w:r w:rsidRPr="00B6754B">
        <w:rPr>
          <w:sz w:val="28"/>
          <w:szCs w:val="28"/>
        </w:rPr>
        <w:lastRenderedPageBreak/>
        <w:t>Inhoudsopgave</w:t>
      </w:r>
      <w:bookmarkStart w:id="7" w:name="_Toc353183000"/>
      <w:bookmarkStart w:id="8" w:name="_Toc353189208"/>
      <w:bookmarkStart w:id="9" w:name="_Toc353189622"/>
      <w:bookmarkStart w:id="10" w:name="_Toc353189925"/>
      <w:bookmarkStart w:id="11" w:name="_Toc353190060"/>
      <w:bookmarkEnd w:id="2"/>
      <w:bookmarkEnd w:id="3"/>
      <w:bookmarkEnd w:id="4"/>
      <w:bookmarkEnd w:id="5"/>
      <w:bookmarkEnd w:id="6"/>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rsidR="00960F66" w:rsidRDefault="00906FA5">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C41F9E">
              <w:rPr>
                <w:webHidden/>
              </w:rPr>
              <w:t>6</w:t>
            </w:r>
            <w:r w:rsidR="00960F66">
              <w:rPr>
                <w:webHidden/>
              </w:rPr>
              <w:fldChar w:fldCharType="end"/>
            </w:r>
          </w:hyperlink>
        </w:p>
        <w:p w:rsidR="00960F66" w:rsidRDefault="00906FA5">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C41F9E">
              <w:rPr>
                <w:webHidden/>
              </w:rPr>
              <w:t>7</w:t>
            </w:r>
            <w:r w:rsidR="00960F66">
              <w:rPr>
                <w:webHidden/>
              </w:rPr>
              <w:fldChar w:fldCharType="end"/>
            </w:r>
          </w:hyperlink>
        </w:p>
        <w:p w:rsidR="00960F66" w:rsidRDefault="00906FA5">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C41F9E">
              <w:rPr>
                <w:webHidden/>
              </w:rPr>
              <w:t>8</w:t>
            </w:r>
            <w:r w:rsidR="00960F66">
              <w:rPr>
                <w:webHidden/>
              </w:rPr>
              <w:fldChar w:fldCharType="end"/>
            </w:r>
          </w:hyperlink>
        </w:p>
        <w:p w:rsidR="00960F66" w:rsidRDefault="00906FA5">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C41F9E">
              <w:rPr>
                <w:webHidden/>
              </w:rPr>
              <w:t>9</w:t>
            </w:r>
            <w:r w:rsidR="00960F66">
              <w:rPr>
                <w:webHidden/>
              </w:rPr>
              <w:fldChar w:fldCharType="end"/>
            </w:r>
          </w:hyperlink>
        </w:p>
        <w:p w:rsidR="00960F66" w:rsidRDefault="00906FA5">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C41F9E">
              <w:rPr>
                <w:webHidden/>
              </w:rPr>
              <w:t>10</w:t>
            </w:r>
            <w:r w:rsidR="00960F66">
              <w:rPr>
                <w:webHidden/>
              </w:rPr>
              <w:fldChar w:fldCharType="end"/>
            </w:r>
          </w:hyperlink>
        </w:p>
        <w:p w:rsidR="00960F66" w:rsidRDefault="00906FA5">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C41F9E">
              <w:rPr>
                <w:webHidden/>
              </w:rPr>
              <w:t>11</w:t>
            </w:r>
            <w:r w:rsidR="00960F66">
              <w:rPr>
                <w:webHidden/>
              </w:rPr>
              <w:fldChar w:fldCharType="end"/>
            </w:r>
          </w:hyperlink>
        </w:p>
        <w:p w:rsidR="00960F66" w:rsidRDefault="00906FA5">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C41F9E">
              <w:rPr>
                <w:webHidden/>
              </w:rPr>
              <w:t>12</w:t>
            </w:r>
            <w:r w:rsidR="00960F66">
              <w:rPr>
                <w:webHidden/>
              </w:rPr>
              <w:fldChar w:fldCharType="end"/>
            </w:r>
          </w:hyperlink>
        </w:p>
        <w:p w:rsidR="00960F66" w:rsidRDefault="00906FA5">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C41F9E">
              <w:rPr>
                <w:webHidden/>
              </w:rPr>
              <w:t>13</w:t>
            </w:r>
            <w:r w:rsidR="00960F66">
              <w:rPr>
                <w:webHidden/>
              </w:rPr>
              <w:fldChar w:fldCharType="end"/>
            </w:r>
          </w:hyperlink>
        </w:p>
        <w:p w:rsidR="00960F66" w:rsidRDefault="00906FA5">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C41F9E">
              <w:rPr>
                <w:webHidden/>
              </w:rPr>
              <w:t>14</w:t>
            </w:r>
            <w:r w:rsidR="00960F66">
              <w:rPr>
                <w:webHidden/>
              </w:rPr>
              <w:fldChar w:fldCharType="end"/>
            </w:r>
          </w:hyperlink>
        </w:p>
        <w:p w:rsidR="00960F66" w:rsidRDefault="00906FA5">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C41F9E">
              <w:rPr>
                <w:webHidden/>
              </w:rPr>
              <w:t>15</w:t>
            </w:r>
            <w:r w:rsidR="00960F66">
              <w:rPr>
                <w:webHidden/>
              </w:rPr>
              <w:fldChar w:fldCharType="end"/>
            </w:r>
          </w:hyperlink>
        </w:p>
        <w:p w:rsidR="00960F66" w:rsidRDefault="00906FA5">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C41F9E">
              <w:rPr>
                <w:webHidden/>
              </w:rPr>
              <w:t>16</w:t>
            </w:r>
            <w:r w:rsidR="00960F66">
              <w:rPr>
                <w:webHidden/>
              </w:rPr>
              <w:fldChar w:fldCharType="end"/>
            </w:r>
          </w:hyperlink>
        </w:p>
        <w:p w:rsidR="00960F66" w:rsidRDefault="00906FA5">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C41F9E">
              <w:rPr>
                <w:webHidden/>
              </w:rPr>
              <w:t>17</w:t>
            </w:r>
            <w:r w:rsidR="00960F66">
              <w:rPr>
                <w:webHidden/>
              </w:rPr>
              <w:fldChar w:fldCharType="end"/>
            </w:r>
          </w:hyperlink>
        </w:p>
        <w:p w:rsidR="00960F66" w:rsidRDefault="00906FA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C41F9E">
              <w:rPr>
                <w:webHidden/>
              </w:rPr>
              <w:t>19</w:t>
            </w:r>
            <w:r w:rsidR="00960F66">
              <w:rPr>
                <w:webHidden/>
              </w:rPr>
              <w:fldChar w:fldCharType="end"/>
            </w:r>
          </w:hyperlink>
        </w:p>
        <w:p w:rsidR="00960F66" w:rsidRDefault="00906FA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C41F9E">
              <w:rPr>
                <w:webHidden/>
              </w:rPr>
              <w:t>20</w:t>
            </w:r>
            <w:r w:rsidR="00960F66">
              <w:rPr>
                <w:webHidden/>
              </w:rPr>
              <w:fldChar w:fldCharType="end"/>
            </w:r>
          </w:hyperlink>
        </w:p>
        <w:p w:rsidR="00960F66" w:rsidRDefault="00906FA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C41F9E">
              <w:rPr>
                <w:webHidden/>
              </w:rPr>
              <w:t>21</w:t>
            </w:r>
            <w:r w:rsidR="00960F66">
              <w:rPr>
                <w:webHidden/>
              </w:rPr>
              <w:fldChar w:fldCharType="end"/>
            </w:r>
          </w:hyperlink>
        </w:p>
        <w:p w:rsidR="00960F66" w:rsidRDefault="00906FA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C41F9E">
              <w:rPr>
                <w:webHidden/>
              </w:rPr>
              <w:t>22</w:t>
            </w:r>
            <w:r w:rsidR="00960F66">
              <w:rPr>
                <w:webHidden/>
              </w:rPr>
              <w:fldChar w:fldCharType="end"/>
            </w:r>
          </w:hyperlink>
        </w:p>
        <w:p w:rsidR="00960F66" w:rsidRDefault="00906FA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C41F9E">
              <w:rPr>
                <w:webHidden/>
              </w:rPr>
              <w:t>23</w:t>
            </w:r>
            <w:r w:rsidR="00960F66">
              <w:rPr>
                <w:webHidden/>
              </w:rPr>
              <w:fldChar w:fldCharType="end"/>
            </w:r>
          </w:hyperlink>
        </w:p>
        <w:p w:rsidR="00960F66" w:rsidRDefault="00906FA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C41F9E">
              <w:rPr>
                <w:webHidden/>
              </w:rPr>
              <w:t>24</w:t>
            </w:r>
            <w:r w:rsidR="00960F66">
              <w:rPr>
                <w:webHidden/>
              </w:rPr>
              <w:fldChar w:fldCharType="end"/>
            </w:r>
          </w:hyperlink>
        </w:p>
        <w:p w:rsidR="00960F66" w:rsidRDefault="00906FA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C41F9E">
              <w:rPr>
                <w:webHidden/>
              </w:rPr>
              <w:t>25</w:t>
            </w:r>
            <w:r w:rsidR="00960F66">
              <w:rPr>
                <w:webHidden/>
              </w:rPr>
              <w:fldChar w:fldCharType="end"/>
            </w:r>
          </w:hyperlink>
        </w:p>
        <w:p w:rsidR="00960F66" w:rsidRDefault="00906FA5">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C41F9E">
              <w:rPr>
                <w:webHidden/>
              </w:rPr>
              <w:t>26</w:t>
            </w:r>
            <w:r w:rsidR="00960F66">
              <w:rPr>
                <w:webHidden/>
              </w:rPr>
              <w:fldChar w:fldCharType="end"/>
            </w:r>
          </w:hyperlink>
        </w:p>
        <w:p w:rsidR="00960F66" w:rsidRDefault="00906FA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C41F9E">
              <w:rPr>
                <w:webHidden/>
              </w:rPr>
              <w:t>27</w:t>
            </w:r>
            <w:r w:rsidR="00960F66">
              <w:rPr>
                <w:webHidden/>
              </w:rPr>
              <w:fldChar w:fldCharType="end"/>
            </w:r>
          </w:hyperlink>
        </w:p>
        <w:p w:rsidR="00960F66" w:rsidRDefault="00906FA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C41F9E">
              <w:rPr>
                <w:webHidden/>
              </w:rPr>
              <w:t>28</w:t>
            </w:r>
            <w:r w:rsidR="00960F66">
              <w:rPr>
                <w:webHidden/>
              </w:rPr>
              <w:fldChar w:fldCharType="end"/>
            </w:r>
          </w:hyperlink>
        </w:p>
        <w:p w:rsidR="00960F66" w:rsidRDefault="00906FA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C41F9E">
              <w:rPr>
                <w:webHidden/>
              </w:rPr>
              <w:t>29</w:t>
            </w:r>
            <w:r w:rsidR="00960F66">
              <w:rPr>
                <w:webHidden/>
              </w:rPr>
              <w:fldChar w:fldCharType="end"/>
            </w:r>
          </w:hyperlink>
        </w:p>
        <w:p w:rsidR="00960F66" w:rsidRDefault="00906FA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C41F9E">
              <w:rPr>
                <w:webHidden/>
              </w:rPr>
              <w:t>30</w:t>
            </w:r>
            <w:r w:rsidR="00960F66">
              <w:rPr>
                <w:webHidden/>
              </w:rPr>
              <w:fldChar w:fldCharType="end"/>
            </w:r>
          </w:hyperlink>
        </w:p>
        <w:p w:rsidR="00960F66" w:rsidRDefault="00906FA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C41F9E">
              <w:rPr>
                <w:webHidden/>
              </w:rPr>
              <w:t>31</w:t>
            </w:r>
            <w:r w:rsidR="00960F66">
              <w:rPr>
                <w:webHidden/>
              </w:rPr>
              <w:fldChar w:fldCharType="end"/>
            </w:r>
          </w:hyperlink>
        </w:p>
        <w:p w:rsidR="00960F66" w:rsidRDefault="00906FA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C41F9E">
              <w:rPr>
                <w:webHidden/>
              </w:rPr>
              <w:t>32</w:t>
            </w:r>
            <w:r w:rsidR="00960F66">
              <w:rPr>
                <w:webHidden/>
              </w:rPr>
              <w:fldChar w:fldCharType="end"/>
            </w:r>
          </w:hyperlink>
        </w:p>
        <w:p w:rsidR="00960F66" w:rsidRDefault="00906FA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C41F9E">
              <w:rPr>
                <w:webHidden/>
              </w:rPr>
              <w:t>33</w:t>
            </w:r>
            <w:r w:rsidR="00960F66">
              <w:rPr>
                <w:webHidden/>
              </w:rPr>
              <w:fldChar w:fldCharType="end"/>
            </w:r>
          </w:hyperlink>
        </w:p>
        <w:p w:rsidR="00960F66" w:rsidRDefault="00906FA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C41F9E">
              <w:rPr>
                <w:webHidden/>
              </w:rPr>
              <w:t>34</w:t>
            </w:r>
            <w:r w:rsidR="00960F66">
              <w:rPr>
                <w:webHidden/>
              </w:rPr>
              <w:fldChar w:fldCharType="end"/>
            </w:r>
          </w:hyperlink>
        </w:p>
        <w:p w:rsidR="00960F66" w:rsidRDefault="00906FA5">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C41F9E">
              <w:rPr>
                <w:webHidden/>
              </w:rPr>
              <w:t>35</w:t>
            </w:r>
            <w:r w:rsidR="00960F66">
              <w:rPr>
                <w:webHidden/>
              </w:rPr>
              <w:fldChar w:fldCharType="end"/>
            </w:r>
          </w:hyperlink>
        </w:p>
        <w:p w:rsidR="00960F66" w:rsidRDefault="00960F66">
          <w:r>
            <w:rPr>
              <w:b/>
              <w:bCs/>
            </w:rPr>
            <w:fldChar w:fldCharType="end"/>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br w:type="page"/>
      </w:r>
    </w:p>
    <w:p w:rsidR="00BB0CA5" w:rsidRPr="00985E8D" w:rsidRDefault="00BB0CA5" w:rsidP="00BB0CA5">
      <w:pPr>
        <w:pStyle w:val="Kop2Arial"/>
      </w:pPr>
      <w:bookmarkStart w:id="12" w:name="_Toc353190461"/>
      <w:bookmarkStart w:id="13" w:name="_Toc353190615"/>
      <w:bookmarkStart w:id="14" w:name="_Toc353528763"/>
      <w:bookmarkStart w:id="15" w:name="_Toc443914234"/>
      <w:bookmarkStart w:id="16" w:name="_Toc444689541"/>
      <w:bookmarkStart w:id="17" w:name="_Toc444689577"/>
      <w:r w:rsidRPr="00985E8D">
        <w:lastRenderedPageBreak/>
        <w:t>Toelichting</w:t>
      </w:r>
      <w:bookmarkEnd w:id="7"/>
      <w:bookmarkEnd w:id="8"/>
      <w:bookmarkEnd w:id="9"/>
      <w:bookmarkEnd w:id="10"/>
      <w:bookmarkEnd w:id="11"/>
      <w:bookmarkEnd w:id="12"/>
      <w:bookmarkEnd w:id="13"/>
      <w:bookmarkEnd w:id="14"/>
      <w:bookmarkEnd w:id="15"/>
      <w:bookmarkEnd w:id="16"/>
      <w:bookmarkEnd w:id="17"/>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w:t>
      </w:r>
      <w:proofErr w:type="spellStart"/>
      <w:r w:rsidRPr="00CB5EF0">
        <w:t>schoolondersteuningsprofiel</w:t>
      </w:r>
      <w:proofErr w:type="spellEnd"/>
      <w:r w:rsidRPr="00CB5EF0">
        <w:t xml:space="preserve">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proofErr w:type="spellStart"/>
      <w:r>
        <w:t>schoolondersteunings</w:t>
      </w:r>
      <w:r w:rsidRPr="00CB5EF0">
        <w:t>profiel</w:t>
      </w:r>
      <w:proofErr w:type="spellEnd"/>
      <w:r w:rsidRPr="00CB5EF0">
        <w:t xml:space="preserve">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r w:rsidRPr="00CB5EF0">
        <w:t>een korte typering van onze school</w:t>
      </w:r>
    </w:p>
    <w:p w:rsidR="00BB0CA5" w:rsidRPr="00CB5EF0" w:rsidRDefault="00BB0CA5" w:rsidP="00BB0CA5">
      <w:pPr>
        <w:pStyle w:val="Lijstalinea"/>
        <w:numPr>
          <w:ilvl w:val="0"/>
          <w:numId w:val="26"/>
        </w:numPr>
      </w:pPr>
      <w:r w:rsidRPr="00CB5EF0">
        <w:t>de kwaliteit van onze basisondersteuning</w:t>
      </w:r>
    </w:p>
    <w:p w:rsidR="00BB0CA5" w:rsidRPr="00CB5EF0" w:rsidRDefault="00BB0CA5" w:rsidP="00BB0CA5">
      <w:pPr>
        <w:pStyle w:val="Lijstalinea"/>
        <w:numPr>
          <w:ilvl w:val="0"/>
          <w:numId w:val="26"/>
        </w:numPr>
      </w:pPr>
      <w:r w:rsidRPr="00CB5EF0">
        <w:t xml:space="preserve">de deskundigheid voor extra ondersteuning waarover onze school beschikt </w:t>
      </w:r>
    </w:p>
    <w:p w:rsidR="00BB0CA5" w:rsidRPr="00CB5EF0" w:rsidRDefault="00BB0CA5" w:rsidP="00BB0CA5">
      <w:pPr>
        <w:pStyle w:val="Lijstalinea"/>
        <w:numPr>
          <w:ilvl w:val="0"/>
          <w:numId w:val="26"/>
        </w:numPr>
      </w:pPr>
      <w:r w:rsidRPr="00CB5EF0">
        <w:t>de voorzieningen die onze school heeft om leerlingen extra ondersteuning te bieden</w:t>
      </w:r>
    </w:p>
    <w:p w:rsidR="00BB0CA5" w:rsidRPr="00CB5EF0" w:rsidRDefault="00BB0CA5" w:rsidP="00BB0CA5">
      <w:pPr>
        <w:pStyle w:val="Lijstalinea"/>
        <w:numPr>
          <w:ilvl w:val="0"/>
          <w:numId w:val="26"/>
        </w:numPr>
      </w:pPr>
      <w:r w:rsidRPr="00CB5EF0">
        <w:t xml:space="preserve">de voorzieningen in de fysieke omgeving </w:t>
      </w:r>
    </w:p>
    <w:p w:rsidR="00BB0CA5" w:rsidRPr="00CB5EF0" w:rsidRDefault="00BB0CA5" w:rsidP="00BB0CA5">
      <w:pPr>
        <w:pStyle w:val="Lijstalinea"/>
        <w:numPr>
          <w:ilvl w:val="0"/>
          <w:numId w:val="26"/>
        </w:numPr>
      </w:pPr>
      <w:r w:rsidRPr="00CB5EF0">
        <w:t>de samenwerkende ketenpartners</w:t>
      </w:r>
    </w:p>
    <w:p w:rsidR="00BB0CA5" w:rsidRPr="00CB5EF0" w:rsidRDefault="00BB0CA5" w:rsidP="00BB0CA5">
      <w:pPr>
        <w:pStyle w:val="Lijstalinea"/>
        <w:numPr>
          <w:ilvl w:val="0"/>
          <w:numId w:val="26"/>
        </w:numPr>
      </w:pPr>
      <w:r w:rsidRPr="00CB5EF0">
        <w:t>belangrijke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w:t>
      </w:r>
      <w:proofErr w:type="spellStart"/>
      <w:r w:rsidRPr="00CB5EF0">
        <w:t>schoolondersteuningsprofiel</w:t>
      </w:r>
      <w:proofErr w:type="spellEnd"/>
      <w:r w:rsidRPr="00CB5EF0">
        <w:t xml:space="preserve">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t>ontwikkelingsperspectieven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001F00D2">
        <w:t xml:space="preserve">In hoofdstuk 2, </w:t>
      </w:r>
      <w:r w:rsidRPr="00CB5EF0">
        <w:t>3</w:t>
      </w:r>
      <w:r w:rsidR="001F00D2">
        <w:t xml:space="preserve"> en 4</w:t>
      </w:r>
      <w:r w:rsidRPr="00CB5EF0">
        <w:t xml:space="preserve">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w:t>
      </w:r>
      <w:r w:rsidR="001F00D2">
        <w:rPr>
          <w:szCs w:val="20"/>
        </w:rPr>
        <w:t>5</w:t>
      </w:r>
      <w:r w:rsidRPr="00CB5EF0">
        <w:rPr>
          <w:szCs w:val="20"/>
        </w:rPr>
        <w:t xml:space="preserve">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1F00D2">
        <w:rPr>
          <w:rFonts w:cs="Arial"/>
          <w:szCs w:val="20"/>
        </w:rPr>
        <w:t>7</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w:t>
      </w:r>
      <w:proofErr w:type="spellStart"/>
      <w:r w:rsidRPr="00CB5EF0">
        <w:t>schoolondersteuningsprofiel</w:t>
      </w:r>
      <w:proofErr w:type="spellEnd"/>
      <w:r w:rsidRPr="00CB5EF0">
        <w:t xml:space="preserve">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w:t>
      </w:r>
      <w:r w:rsidR="001F00D2" w:rsidRPr="001F00D2">
        <w:t>, 6) materialen in de klas en 7) grenzen van de zorg</w:t>
      </w:r>
      <w:r w:rsidRPr="00CB5EF0">
        <w:t xml:space="preserve">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 xml:space="preserve">Wij hebben tot slot als school een samenvatting gemaakt van ons </w:t>
      </w:r>
      <w:proofErr w:type="spellStart"/>
      <w:r w:rsidRPr="00CB5EF0">
        <w:rPr>
          <w:rFonts w:cs="Arial"/>
          <w:szCs w:val="20"/>
        </w:rPr>
        <w:t>schoolondersteuningsprofiel</w:t>
      </w:r>
      <w:proofErr w:type="spellEnd"/>
      <w:r w:rsidRPr="00CB5EF0">
        <w:rPr>
          <w:rFonts w:cs="Arial"/>
          <w:szCs w:val="20"/>
        </w:rPr>
        <w:t xml:space="preserve">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w:t>
      </w:r>
      <w:proofErr w:type="spellStart"/>
      <w:r w:rsidRPr="00CB5EF0">
        <w:rPr>
          <w:szCs w:val="20"/>
        </w:rPr>
        <w:t>schoolondersteuningsprofiel</w:t>
      </w:r>
      <w:proofErr w:type="spellEnd"/>
      <w:r w:rsidRPr="00CB5EF0">
        <w:rPr>
          <w:szCs w:val="20"/>
        </w:rPr>
        <w:t xml:space="preserve">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BB0CA5" w:rsidRDefault="00BB0CA5" w:rsidP="00BB0CA5">
      <w:pPr>
        <w:spacing w:before="480"/>
        <w:rPr>
          <w:b/>
        </w:rPr>
      </w:pPr>
      <w:r>
        <w:rPr>
          <w:b/>
          <w:color w:val="FF0000"/>
          <w:szCs w:val="20"/>
        </w:rPr>
        <w:br w:type="page"/>
      </w:r>
      <w:bookmarkStart w:id="18" w:name="_Toc353189623"/>
      <w:bookmarkStart w:id="19" w:name="_Toc353189926"/>
      <w:bookmarkStart w:id="20" w:name="_Toc353190061"/>
      <w:bookmarkStart w:id="21" w:name="_Toc353190462"/>
      <w:bookmarkStart w:id="22" w:name="_Toc353190616"/>
      <w:bookmarkStart w:id="23" w:name="_Toc353528764"/>
      <w:bookmarkStart w:id="24" w:name="_Toc353881360"/>
    </w:p>
    <w:p w:rsidR="00BB0CA5" w:rsidRDefault="00BB0CA5" w:rsidP="00BB0CA5"/>
    <w:p w:rsidR="00F622CB" w:rsidRPr="00A1731A" w:rsidRDefault="00BB0CA5" w:rsidP="00A1731A">
      <w:pPr>
        <w:pStyle w:val="Kop2Arial"/>
        <w:rPr>
          <w:b/>
        </w:rPr>
      </w:pPr>
      <w:bookmarkStart w:id="25" w:name="_Toc444689542"/>
      <w:bookmarkStart w:id="26" w:name="_Toc444689578"/>
      <w:r w:rsidRPr="00A1731A">
        <w:rPr>
          <w:b/>
        </w:rPr>
        <w:t>DEEL I</w:t>
      </w:r>
      <w:r w:rsidRPr="00A1731A">
        <w:rPr>
          <w:b/>
        </w:rPr>
        <w:tab/>
        <w:t>INVENTARISATIE</w:t>
      </w:r>
      <w:bookmarkEnd w:id="18"/>
      <w:bookmarkEnd w:id="19"/>
      <w:bookmarkEnd w:id="20"/>
      <w:bookmarkEnd w:id="21"/>
      <w:bookmarkEnd w:id="22"/>
      <w:bookmarkEnd w:id="23"/>
      <w:bookmarkEnd w:id="24"/>
      <w:bookmarkEnd w:id="25"/>
      <w:bookmarkEnd w:id="26"/>
    </w:p>
    <w:p w:rsidR="00F622CB" w:rsidRDefault="00F622CB">
      <w:pPr>
        <w:spacing w:before="480"/>
        <w:rPr>
          <w:b/>
        </w:rPr>
      </w:pPr>
      <w:r>
        <w:rPr>
          <w:b/>
        </w:rPr>
        <w:br w:type="page"/>
      </w:r>
    </w:p>
    <w:p w:rsidR="00F622CB" w:rsidRPr="00E41F7B" w:rsidRDefault="00F622CB" w:rsidP="00F622CB">
      <w:pPr>
        <w:pStyle w:val="Kop1Arial"/>
      </w:pPr>
      <w:bookmarkStart w:id="27" w:name="_Toc443914235"/>
      <w:bookmarkStart w:id="28" w:name="_Toc444689543"/>
      <w:bookmarkStart w:id="29" w:name="_Toc444689579"/>
      <w:r>
        <w:t>Typering van de school</w:t>
      </w:r>
      <w:bookmarkEnd w:id="27"/>
      <w:bookmarkEnd w:id="28"/>
      <w:bookmarkEnd w:id="29"/>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F622CB" w:rsidRDefault="00F622CB" w:rsidP="00F622CB">
      <w:pPr>
        <w:rPr>
          <w:highlight w:val="yellow"/>
          <w:u w:val="single"/>
        </w:rPr>
      </w:pPr>
    </w:p>
    <w:p w:rsidR="00F622CB" w:rsidRDefault="00F622CB" w:rsidP="00F622CB">
      <w:pPr>
        <w:jc w:val="both"/>
        <w:rPr>
          <w:rFonts w:cs="Arial"/>
          <w:color w:val="000000"/>
          <w:sz w:val="18"/>
          <w:szCs w:val="18"/>
        </w:rPr>
      </w:pPr>
      <w:r w:rsidRPr="001F00D2">
        <w:rPr>
          <w:rFonts w:cs="Arial"/>
          <w:noProof/>
          <w:color w:val="000000"/>
          <w:sz w:val="18"/>
          <w:szCs w:val="18"/>
          <w:lang w:eastAsia="nl-NL"/>
        </w:rPr>
        <w:drawing>
          <wp:inline distT="0" distB="0" distL="0" distR="0">
            <wp:extent cx="5486400" cy="2820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1"/>
                    <a:stretch>
                      <a:fillRect/>
                    </a:stretch>
                  </pic:blipFill>
                  <pic:spPr>
                    <a:xfrm>
                      <a:off x="0" y="0"/>
                      <a:ext cx="5486400" cy="2820318"/>
                    </a:xfrm>
                    <a:prstGeom prst="rect">
                      <a:avLst/>
                    </a:prstGeom>
                  </pic:spPr>
                </pic:pic>
              </a:graphicData>
            </a:graphic>
          </wp:inline>
        </w:drawing>
      </w: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p>
    <w:p w:rsidR="00F622CB" w:rsidRDefault="00F622CB">
      <w:pPr>
        <w:spacing w:before="480"/>
        <w:rPr>
          <w:b/>
          <w:sz w:val="32"/>
        </w:rPr>
      </w:pPr>
      <w:r>
        <w:rPr>
          <w:b/>
          <w:sz w:val="32"/>
        </w:rPr>
        <w:br w:type="page"/>
      </w:r>
    </w:p>
    <w:p w:rsidR="00F442B3" w:rsidRDefault="00F442B3" w:rsidP="00BB0CA5">
      <w:pPr>
        <w:rPr>
          <w:b/>
          <w:sz w:val="32"/>
        </w:rPr>
      </w:pPr>
    </w:p>
    <w:bookmarkStart w:id="30" w:name="_Toc444689580" w:displacedByCustomXml="next"/>
    <w:bookmarkStart w:id="31" w:name="_Toc444689544" w:displacedByCustomXml="next"/>
    <w:bookmarkStart w:id="32" w:name="_Toc443914236"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183002" w:displacedByCustomXml="prev"/>
        <w:bookmarkStart w:id="34" w:name="_Toc353189210" w:displacedByCustomXml="prev"/>
        <w:bookmarkStart w:id="35" w:name="_Toc353189625" w:displacedByCustomXml="prev"/>
        <w:bookmarkStart w:id="36" w:name="_Toc353189928" w:displacedByCustomXml="prev"/>
        <w:bookmarkStart w:id="37" w:name="_Toc353189950" w:displacedByCustomXml="prev"/>
        <w:bookmarkStart w:id="38" w:name="_Toc353190063" w:displacedByCustomXml="prev"/>
        <w:bookmarkStart w:id="39" w:name="_Toc353190464" w:displacedByCustomXml="prev"/>
        <w:bookmarkStart w:id="40" w:name="_Toc353190618" w:displacedByCustomXml="prev"/>
        <w:bookmarkStart w:id="41" w:name="_Toc353528766" w:displacedByCustomXml="prev"/>
        <w:bookmarkStart w:id="42" w:name="_Toc353881037" w:displacedByCustomXml="prev"/>
        <w:bookmarkStart w:id="43" w:name="_Toc353881362" w:displacedByCustomXml="prev"/>
        <w:p w:rsidR="006F18F6" w:rsidRDefault="006F18F6" w:rsidP="006F18F6">
          <w:pPr>
            <w:pStyle w:val="Kop1Arial"/>
          </w:pPr>
          <w:r w:rsidRPr="00E41F7B">
            <w:t>Kwaliteit basisondersteuning</w:t>
          </w:r>
          <w:bookmarkEnd w:id="43"/>
          <w:bookmarkEnd w:id="42"/>
          <w:bookmarkEnd w:id="41"/>
          <w:bookmarkEnd w:id="40"/>
          <w:bookmarkEnd w:id="39"/>
          <w:bookmarkEnd w:id="38"/>
          <w:bookmarkEnd w:id="37"/>
          <w:bookmarkEnd w:id="36"/>
          <w:bookmarkEnd w:id="35"/>
          <w:bookmarkEnd w:id="34"/>
          <w:bookmarkEnd w:id="33"/>
          <w:bookmarkEnd w:id="32"/>
          <w:bookmarkEnd w:id="31"/>
          <w:bookmarkEnd w:id="30"/>
        </w:p>
        <w:p w:rsidR="006F18F6" w:rsidRDefault="006F18F6" w:rsidP="008C5513">
          <w:pPr>
            <w:jc w:val="both"/>
            <w:rPr>
              <w:rFonts w:cs="Arial"/>
              <w:color w:val="000000"/>
              <w:sz w:val="18"/>
              <w:szCs w:val="18"/>
            </w:rPr>
          </w:pPr>
        </w:p>
        <w:p w:rsidR="00884233" w:rsidRDefault="00906FA5" w:rsidP="00A31E01">
          <w:pPr>
            <w:rPr>
              <w:highlight w:val="yellow"/>
              <w:u w:val="single"/>
            </w:rPr>
          </w:pPr>
        </w:p>
      </w:sdtContent>
    </w:sdt>
    <w:p w:rsidR="00985E8D" w:rsidRDefault="00985E8D" w:rsidP="00985E8D">
      <w:pPr>
        <w:jc w:val="both"/>
        <w:rPr>
          <w:rFonts w:cs="Arial"/>
          <w:color w:val="000000"/>
          <w:sz w:val="18"/>
          <w:szCs w:val="18"/>
        </w:rPr>
      </w:pPr>
      <w:bookmarkStart w:id="44" w:name="B2"/>
      <w:r w:rsidRPr="001F00D2">
        <w:rPr>
          <w:rFonts w:cs="Arial"/>
          <w:noProof/>
          <w:color w:val="000000"/>
          <w:sz w:val="18"/>
          <w:szCs w:val="18"/>
          <w:lang w:eastAsia="nl-NL"/>
        </w:rPr>
        <w:drawing>
          <wp:inline distT="0" distB="0" distL="0" distR="0">
            <wp:extent cx="5486400" cy="3554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2"/>
                    <a:stretch>
                      <a:fillRect/>
                    </a:stretch>
                  </pic:blipFill>
                  <pic:spPr>
                    <a:xfrm>
                      <a:off x="0" y="0"/>
                      <a:ext cx="5486400" cy="3554776"/>
                    </a:xfrm>
                    <a:prstGeom prst="rect">
                      <a:avLst/>
                    </a:prstGeom>
                  </pic:spPr>
                </pic:pic>
              </a:graphicData>
            </a:graphic>
          </wp:inline>
        </w:drawing>
      </w:r>
      <w:bookmarkEnd w:id="44"/>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 De gemiddelden zij</w:t>
      </w:r>
      <w:r w:rsidR="005978C3">
        <w:t xml:space="preserve">n omgezet in een cijfer op een </w:t>
      </w:r>
      <w:proofErr w:type="spellStart"/>
      <w:r w:rsidR="005978C3">
        <w:t>vier</w:t>
      </w:r>
      <w:r>
        <w:t>puntsschaal</w:t>
      </w:r>
      <w:proofErr w:type="spellEnd"/>
      <w:r>
        <w:t>.</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B11D3" w:rsidRPr="00DB11D3" w:rsidRDefault="00DB11D3" w:rsidP="00DB11D3"/>
    <w:p w:rsidR="00DB11D3" w:rsidRDefault="00985E8D" w:rsidP="00DB11D3">
      <w:pPr>
        <w:jc w:val="both"/>
        <w:rPr>
          <w:rFonts w:cs="Arial"/>
          <w:color w:val="000000"/>
          <w:sz w:val="18"/>
          <w:szCs w:val="18"/>
        </w:rPr>
      </w:pPr>
      <w:bookmarkStart w:id="59" w:name="B3"/>
      <w:r w:rsidRPr="001F00D2">
        <w:rPr>
          <w:rFonts w:cs="Arial"/>
          <w:noProof/>
          <w:color w:val="000000"/>
          <w:sz w:val="18"/>
          <w:szCs w:val="18"/>
          <w:lang w:eastAsia="nl-NL"/>
        </w:rPr>
        <w:drawing>
          <wp:inline distT="0" distB="0" distL="0" distR="0">
            <wp:extent cx="5486400" cy="6345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3"/>
                    <a:stretch>
                      <a:fillRect/>
                    </a:stretch>
                  </pic:blipFill>
                  <pic:spPr>
                    <a:xfrm>
                      <a:off x="0" y="0"/>
                      <a:ext cx="5486400" cy="6345716"/>
                    </a:xfrm>
                    <a:prstGeom prst="rect">
                      <a:avLst/>
                    </a:prstGeom>
                  </pic:spPr>
                </pic:pic>
              </a:graphicData>
            </a:graphic>
          </wp:inline>
        </w:drawing>
      </w:r>
      <w:bookmarkEnd w:id="59"/>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t>Vervolg basisondersteuning</w:t>
      </w:r>
      <w:bookmarkEnd w:id="60"/>
      <w:bookmarkEnd w:id="61"/>
      <w:bookmarkEnd w:id="62"/>
    </w:p>
    <w:p w:rsidR="00CB2502" w:rsidRDefault="00CB2502" w:rsidP="00CB2502"/>
    <w:p w:rsidR="00CB2502" w:rsidRDefault="00CB2502" w:rsidP="00CB2502">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8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4"/>
                    <a:stretch>
                      <a:fillRect/>
                    </a:stretch>
                  </pic:blipFill>
                  <pic:spPr>
                    <a:xfrm>
                      <a:off x="0" y="0"/>
                      <a:ext cx="5486400" cy="5758149"/>
                    </a:xfrm>
                    <a:prstGeom prst="rect">
                      <a:avLst/>
                    </a:prstGeom>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rsidR="00E41F7B" w:rsidRDefault="00E41F7B" w:rsidP="00B1039B">
      <w:pPr>
        <w:pStyle w:val="Kop1Arial"/>
      </w:pPr>
      <w:bookmarkStart w:id="74" w:name="_Toc443914239"/>
      <w:bookmarkStart w:id="75" w:name="_Toc444689547"/>
      <w:bookmarkStart w:id="76" w:name="_Toc444689583"/>
      <w:r w:rsidRPr="00826F40">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632DD5" w:rsidRPr="001F00D2" w:rsidRDefault="00632DD5" w:rsidP="00632DD5">
      <w:pPr>
        <w:jc w:val="both"/>
        <w:rPr>
          <w:rFonts w:cs="Arial"/>
          <w:color w:val="000000"/>
          <w:sz w:val="18"/>
          <w:szCs w:val="18"/>
        </w:rPr>
      </w:pPr>
      <w:bookmarkStart w:id="77" w:name="B5"/>
    </w:p>
    <w:p w:rsidR="00632DD5" w:rsidRDefault="00985E8D" w:rsidP="00632DD5">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4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5"/>
                    <a:stretch>
                      <a:fillRect/>
                    </a:stretch>
                  </pic:blipFill>
                  <pic:spPr>
                    <a:xfrm>
                      <a:off x="0" y="0"/>
                      <a:ext cx="5486400" cy="6345716"/>
                    </a:xfrm>
                    <a:prstGeom prst="rect">
                      <a:avLst/>
                    </a:prstGeom>
                  </pic:spPr>
                </pic:pic>
              </a:graphicData>
            </a:graphic>
          </wp:inline>
        </w:drawing>
      </w:r>
      <w:bookmarkEnd w:id="77"/>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22500B" w:rsidRDefault="0022500B" w:rsidP="0022500B">
      <w:pPr>
        <w:jc w:val="both"/>
      </w:pPr>
    </w:p>
    <w:p w:rsidR="00985E8D" w:rsidRDefault="00985E8D" w:rsidP="00985E8D">
      <w:pPr>
        <w:jc w:val="both"/>
        <w:rPr>
          <w:rFonts w:cs="Arial"/>
          <w:color w:val="000000"/>
          <w:sz w:val="18"/>
          <w:szCs w:val="18"/>
        </w:rPr>
      </w:pPr>
      <w:bookmarkStart w:id="92" w:name="B6"/>
      <w:r w:rsidRPr="001F00D2">
        <w:rPr>
          <w:rFonts w:cs="Arial"/>
          <w:noProof/>
          <w:color w:val="000000"/>
          <w:sz w:val="18"/>
          <w:szCs w:val="18"/>
          <w:lang w:eastAsia="nl-NL"/>
        </w:rPr>
        <w:drawing>
          <wp:inline distT="0" distB="0" distL="0" distR="0">
            <wp:extent cx="5486400" cy="5758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6"/>
                    <a:stretch>
                      <a:fillRect/>
                    </a:stretch>
                  </pic:blipFill>
                  <pic:spPr>
                    <a:xfrm>
                      <a:off x="0" y="0"/>
                      <a:ext cx="5486400" cy="5758149"/>
                    </a:xfrm>
                    <a:prstGeom prst="rect">
                      <a:avLst/>
                    </a:prstGeom>
                  </pic:spPr>
                </pic:pic>
              </a:graphicData>
            </a:graphic>
          </wp:inline>
        </w:drawing>
      </w:r>
      <w:bookmarkEnd w:id="92"/>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985E8D" w:rsidP="00985E8D">
      <w:pPr>
        <w:jc w:val="both"/>
        <w:rPr>
          <w:rFonts w:cs="Arial"/>
          <w:color w:val="000000"/>
          <w:sz w:val="18"/>
          <w:szCs w:val="18"/>
        </w:rPr>
      </w:pPr>
      <w:bookmarkStart w:id="107" w:name="B7"/>
      <w:r w:rsidRPr="001F00D2">
        <w:rPr>
          <w:rFonts w:cs="Arial"/>
          <w:noProof/>
          <w:color w:val="000000"/>
          <w:sz w:val="18"/>
          <w:szCs w:val="18"/>
          <w:lang w:eastAsia="nl-NL"/>
        </w:rPr>
        <w:drawing>
          <wp:inline distT="0" distB="0" distL="0" distR="0">
            <wp:extent cx="5486400" cy="5758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7"/>
                    <a:stretch>
                      <a:fillRect/>
                    </a:stretch>
                  </pic:blipFill>
                  <pic:spPr>
                    <a:xfrm>
                      <a:off x="0" y="0"/>
                      <a:ext cx="5486400" cy="5758149"/>
                    </a:xfrm>
                    <a:prstGeom prst="rect">
                      <a:avLst/>
                    </a:prstGeom>
                  </pic:spPr>
                </pic:pic>
              </a:graphicData>
            </a:graphic>
          </wp:inline>
        </w:drawing>
      </w:r>
      <w:bookmarkEnd w:id="107"/>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85E8D" w:rsidRDefault="00985E8D" w:rsidP="00985E8D"/>
    <w:p w:rsidR="00985E8D" w:rsidRDefault="00985E8D" w:rsidP="00985E8D">
      <w:pPr>
        <w:jc w:val="both"/>
        <w:rPr>
          <w:rFonts w:cs="Arial"/>
          <w:color w:val="000000"/>
          <w:sz w:val="18"/>
          <w:szCs w:val="18"/>
        </w:rPr>
      </w:pPr>
      <w:bookmarkStart w:id="122" w:name="B8"/>
      <w:r w:rsidRPr="001F00D2">
        <w:rPr>
          <w:rFonts w:cs="Arial"/>
          <w:noProof/>
          <w:color w:val="000000"/>
          <w:sz w:val="18"/>
          <w:szCs w:val="18"/>
          <w:lang w:eastAsia="nl-NL"/>
        </w:rPr>
        <w:drawing>
          <wp:inline distT="0" distB="0" distL="0" distR="0">
            <wp:extent cx="5486400" cy="5758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8"/>
                    <a:stretch>
                      <a:fillRect/>
                    </a:stretch>
                  </pic:blipFill>
                  <pic:spPr>
                    <a:xfrm>
                      <a:off x="0" y="0"/>
                      <a:ext cx="5486400" cy="5758149"/>
                    </a:xfrm>
                    <a:prstGeom prst="rect">
                      <a:avLst/>
                    </a:prstGeom>
                  </pic:spPr>
                </pic:pic>
              </a:graphicData>
            </a:graphic>
          </wp:inline>
        </w:drawing>
      </w:r>
      <w:bookmarkEnd w:id="122"/>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3" w:name="_Toc443914243"/>
      <w:bookmarkStart w:id="124" w:name="_Toc444689551"/>
      <w:bookmarkStart w:id="125" w:name="_Toc444689587"/>
      <w:r>
        <w:t>Materialen in de klas</w:t>
      </w:r>
      <w:bookmarkEnd w:id="123"/>
      <w:bookmarkEnd w:id="124"/>
      <w:bookmarkEnd w:id="125"/>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8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19"/>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6" w:name="_Toc443914244"/>
      <w:bookmarkStart w:id="127" w:name="_Toc444689552"/>
      <w:bookmarkStart w:id="128" w:name="_Toc444689588"/>
      <w:r>
        <w:t>Grenzen</w:t>
      </w:r>
      <w:r w:rsidR="00EF20FB">
        <w:t xml:space="preserve"> van de zorg</w:t>
      </w:r>
      <w:bookmarkEnd w:id="126"/>
      <w:bookmarkEnd w:id="127"/>
      <w:bookmarkEnd w:id="128"/>
    </w:p>
    <w:p w:rsidR="00EF20FB" w:rsidRPr="001F00D2" w:rsidRDefault="00EF20FB" w:rsidP="001321D1">
      <w:pPr>
        <w:jc w:val="both"/>
        <w:rPr>
          <w:rFonts w:cs="Arial"/>
          <w:color w:val="000000"/>
          <w:sz w:val="18"/>
          <w:szCs w:val="18"/>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8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0"/>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t>Kengetallen</w:t>
      </w:r>
      <w:bookmarkEnd w:id="129"/>
      <w:bookmarkEnd w:id="130"/>
    </w:p>
    <w:p w:rsidR="00B13346" w:rsidRDefault="00B13346" w:rsidP="00B13346"/>
    <w:p w:rsidR="00B13346" w:rsidRDefault="00B13346" w:rsidP="00B13346">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5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1"/>
                    <a:stretch>
                      <a:fillRect/>
                    </a:stretch>
                  </pic:blipFill>
                  <pic:spPr>
                    <a:xfrm>
                      <a:off x="0" y="0"/>
                      <a:ext cx="5486400" cy="3554776"/>
                    </a:xfrm>
                    <a:prstGeom prst="rect">
                      <a:avLst/>
                    </a:prstGeom>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br w:type="page"/>
      </w:r>
    </w:p>
    <w:p w:rsidR="00DC7901" w:rsidRPr="00985E8D" w:rsidRDefault="00DC7901" w:rsidP="007A7233">
      <w:pPr>
        <w:pStyle w:val="Kop2Arial"/>
      </w:pPr>
      <w:bookmarkStart w:id="149" w:name="_Toc444689554"/>
      <w:bookmarkStart w:id="150" w:name="_Toc444689590"/>
      <w:r w:rsidRPr="00985E8D">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rsidR="00985E8D" w:rsidRDefault="00985E8D" w:rsidP="00985E8D"/>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4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2"/>
                    <a:stretch>
                      <a:fillRect/>
                    </a:stretch>
                  </pic:blipFill>
                  <pic:spPr>
                    <a:xfrm>
                      <a:off x="0" y="0"/>
                      <a:ext cx="5486400" cy="6345716"/>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rsidR="00985E8D" w:rsidRDefault="00985E8D" w:rsidP="00985E8D"/>
    <w:p w:rsidR="00985E8D" w:rsidRDefault="00985E8D" w:rsidP="00985E8D">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4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3"/>
                    <a:stretch>
                      <a:fillRect/>
                    </a:stretch>
                  </pic:blipFill>
                  <pic:spPr>
                    <a:xfrm>
                      <a:off x="0" y="0"/>
                      <a:ext cx="5486400" cy="6345716"/>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rsidR="00985E8D" w:rsidRDefault="00985E8D" w:rsidP="00985E8D"/>
    <w:p w:rsidR="00DC6292" w:rsidRDefault="00DC6292" w:rsidP="00DC6292"/>
    <w:p w:rsidR="00DC6292" w:rsidRDefault="00DC6292" w:rsidP="00DC6292">
      <w:pPr>
        <w:jc w:val="both"/>
        <w:rPr>
          <w:rFonts w:cs="Arial"/>
          <w:color w:val="000000"/>
          <w:sz w:val="18"/>
          <w:szCs w:val="18"/>
        </w:rPr>
      </w:pPr>
      <w:bookmarkStart w:id="175" w:name="B13"/>
      <w:r w:rsidRPr="001F00D2">
        <w:rPr>
          <w:rFonts w:cs="Arial"/>
          <w:noProof/>
          <w:color w:val="000000"/>
          <w:sz w:val="18"/>
          <w:szCs w:val="18"/>
          <w:lang w:eastAsia="nl-NL"/>
        </w:rPr>
        <w:drawing>
          <wp:inline distT="0" distB="0" distL="0" distR="0">
            <wp:extent cx="5486400" cy="575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4"/>
                    <a:stretch>
                      <a:fillRect/>
                    </a:stretch>
                  </pic:blipFill>
                  <pic:spPr>
                    <a:xfrm>
                      <a:off x="0" y="0"/>
                      <a:ext cx="5486400" cy="5758149"/>
                    </a:xfrm>
                    <a:prstGeom prst="rect">
                      <a:avLst/>
                    </a:prstGeom>
                  </pic:spPr>
                </pic:pic>
              </a:graphicData>
            </a:graphic>
          </wp:inline>
        </w:drawing>
      </w:r>
    </w:p>
    <w:bookmarkEnd w:id="175"/>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rsidR="00985E8D" w:rsidRDefault="00985E8D" w:rsidP="00985E8D"/>
    <w:p w:rsidR="00DC6292" w:rsidRDefault="00DC6292" w:rsidP="00DC6292"/>
    <w:p w:rsidR="00DC6292" w:rsidRDefault="00DC6292" w:rsidP="00DC6292">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5"/>
                    <a:stretch>
                      <a:fillRect/>
                    </a:stretch>
                  </pic:blipFill>
                  <pic:spPr>
                    <a:xfrm>
                      <a:off x="0" y="0"/>
                      <a:ext cx="5486400" cy="5758149"/>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t>Bijlage Scores Samenwerkende ketenpartners</w:t>
      </w:r>
      <w:bookmarkEnd w:id="188"/>
      <w:bookmarkEnd w:id="189"/>
      <w:bookmarkEnd w:id="190"/>
      <w:bookmarkEnd w:id="191"/>
    </w:p>
    <w:p w:rsidR="00DC7901" w:rsidRDefault="00DC7901" w:rsidP="00DC7901"/>
    <w:p w:rsidR="00DC6292" w:rsidRDefault="00DC6292" w:rsidP="00DC6292"/>
    <w:p w:rsidR="00DC6292" w:rsidRDefault="00DC6292" w:rsidP="00DC6292">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547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6"/>
                    <a:stretch>
                      <a:fillRect/>
                    </a:stretch>
                  </pic:blipFill>
                  <pic:spPr>
                    <a:xfrm>
                      <a:off x="0" y="0"/>
                      <a:ext cx="5486400" cy="3554776"/>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2" w:name="_Toc443914250"/>
      <w:bookmarkStart w:id="193" w:name="_Toc444689559"/>
      <w:bookmarkStart w:id="194" w:name="_Toc444689595"/>
      <w:r w:rsidRPr="00985E8D">
        <w:t xml:space="preserve">Bijlage Scores </w:t>
      </w:r>
      <w:r>
        <w:t>Materialen</w:t>
      </w:r>
      <w:bookmarkEnd w:id="192"/>
      <w:bookmarkEnd w:id="193"/>
      <w:bookmarkEnd w:id="194"/>
    </w:p>
    <w:p w:rsidR="001321D1" w:rsidRPr="001F00D2" w:rsidRDefault="001321D1" w:rsidP="001321D1">
      <w:pPr>
        <w:jc w:val="both"/>
        <w:rPr>
          <w:rFonts w:cs="Arial"/>
          <w:color w:val="000000"/>
          <w:sz w:val="18"/>
          <w:szCs w:val="18"/>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54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7"/>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5" w:name="_Toc443914251"/>
      <w:bookmarkStart w:id="196" w:name="_Toc444689560"/>
      <w:bookmarkStart w:id="197" w:name="_Toc444689596"/>
      <w:r w:rsidRPr="00985E8D">
        <w:t xml:space="preserve">Bijlage Scores </w:t>
      </w:r>
      <w:r>
        <w:t>Grenzen van de zorg</w:t>
      </w:r>
      <w:bookmarkEnd w:id="195"/>
      <w:bookmarkEnd w:id="196"/>
      <w:bookmarkEnd w:id="197"/>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8"/>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rsidR="003906C5" w:rsidRPr="007A7233" w:rsidRDefault="00C6282F" w:rsidP="007A7233">
      <w:pPr>
        <w:pStyle w:val="Kop2Arial"/>
        <w:rPr>
          <w:b/>
        </w:rPr>
      </w:pPr>
      <w:bookmarkStart w:id="204" w:name="_Toc443914252"/>
      <w:bookmarkStart w:id="205" w:name="_Toc444689561"/>
      <w:bookmarkStart w:id="206" w:name="_Toc444689597"/>
      <w:r w:rsidRPr="007A7233">
        <w:rPr>
          <w:b/>
        </w:rPr>
        <w:t>DEEL II</w:t>
      </w:r>
      <w:r w:rsidRPr="007A7233">
        <w:rPr>
          <w:b/>
        </w:rPr>
        <w:tab/>
        <w:t>ANALYSE EN BELEID</w:t>
      </w:r>
      <w:bookmarkEnd w:id="198"/>
      <w:bookmarkEnd w:id="199"/>
      <w:bookmarkEnd w:id="200"/>
      <w:bookmarkEnd w:id="201"/>
      <w:bookmarkEnd w:id="202"/>
      <w:bookmarkEnd w:id="203"/>
      <w:bookmarkEnd w:id="204"/>
      <w:bookmarkEnd w:id="205"/>
      <w:bookmarkEnd w:id="206"/>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238" w:name="_Toc353190481"/>
      <w:bookmarkStart w:id="239"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t>5</w:t>
      </w:r>
      <w:r w:rsidR="002F5509">
        <w:t>.</w:t>
      </w:r>
      <w:r w:rsidRPr="00E70C10">
        <w:t xml:space="preserve"> </w:t>
      </w:r>
      <w:r>
        <w:t>Samenwerkende ketenpartners</w:t>
      </w:r>
      <w:bookmarkEnd w:id="238"/>
      <w:bookmarkEnd w:id="239"/>
      <w:bookmarkEnd w:id="240"/>
      <w:bookmarkEnd w:id="241"/>
      <w:bookmarkEnd w:id="242"/>
      <w:bookmarkEnd w:id="243"/>
      <w:bookmarkEnd w:id="244"/>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786362" w:rsidRDefault="003906C5" w:rsidP="00282BAD">
      <w:pPr>
        <w:pStyle w:val="Kopvaninhoudsopgave"/>
        <w:rPr>
          <w:szCs w:val="20"/>
          <w:lang w:val="nl-NL"/>
        </w:rPr>
      </w:pPr>
      <w:r w:rsidRPr="00985E8D">
        <w:rPr>
          <w:szCs w:val="20"/>
          <w:lang w:val="nl-NL"/>
        </w:rPr>
        <w:t xml:space="preserve"> </w:t>
      </w:r>
    </w:p>
    <w:p w:rsidR="00786362" w:rsidRDefault="00786362">
      <w:pPr>
        <w:spacing w:before="480"/>
        <w:rPr>
          <w:rFonts w:eastAsiaTheme="majorEastAsia" w:cstheme="majorBidi"/>
          <w:bCs/>
          <w:color w:val="000000" w:themeColor="text1"/>
          <w:sz w:val="28"/>
          <w:szCs w:val="20"/>
        </w:rPr>
      </w:pPr>
      <w:r>
        <w:rPr>
          <w:szCs w:val="20"/>
        </w:rPr>
        <w:br w:type="page"/>
      </w:r>
    </w:p>
    <w:p w:rsidR="00786362" w:rsidRPr="00786362" w:rsidRDefault="00786362" w:rsidP="00786362">
      <w:pPr>
        <w:pStyle w:val="Kop2Arial"/>
      </w:pPr>
      <w:bookmarkStart w:id="245" w:name="_Toc444689567"/>
      <w:bookmarkStart w:id="246" w:name="_Toc444689603"/>
      <w:r w:rsidRPr="00786362">
        <w:t>6</w:t>
      </w:r>
      <w:r>
        <w:t>.</w:t>
      </w:r>
      <w:r w:rsidRPr="00786362">
        <w:t xml:space="preserve"> Materialen in de klas</w:t>
      </w:r>
      <w:bookmarkEnd w:id="245"/>
      <w:bookmarkEnd w:id="246"/>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786362" w:rsidRDefault="00786362">
      <w:pPr>
        <w:spacing w:before="480"/>
        <w:rPr>
          <w:rFonts w:eastAsiaTheme="majorEastAsia" w:cstheme="majorBidi"/>
          <w:bCs/>
          <w:color w:val="000000" w:themeColor="text1"/>
          <w:sz w:val="28"/>
          <w:szCs w:val="20"/>
        </w:rPr>
      </w:pPr>
      <w:r>
        <w:rPr>
          <w:szCs w:val="20"/>
        </w:rPr>
        <w:br w:type="page"/>
      </w:r>
    </w:p>
    <w:p w:rsidR="00786362" w:rsidRPr="00E70C10" w:rsidRDefault="00786362" w:rsidP="00786362">
      <w:pPr>
        <w:pStyle w:val="Kop2Arial"/>
      </w:pPr>
      <w:bookmarkStart w:id="247" w:name="_Toc444689568"/>
      <w:bookmarkStart w:id="248" w:name="_Toc444689604"/>
      <w:r>
        <w:t>7. Grenzen van de zorg</w:t>
      </w:r>
      <w:bookmarkEnd w:id="247"/>
      <w:bookmarkEnd w:id="248"/>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t>Eventuele opmerkingen</w:t>
      </w:r>
      <w:bookmarkEnd w:id="249"/>
      <w:bookmarkEnd w:id="250"/>
      <w:bookmarkEnd w:id="251"/>
      <w:bookmarkEnd w:id="252"/>
      <w:bookmarkEnd w:id="253"/>
      <w:bookmarkEnd w:id="254"/>
      <w:bookmarkEnd w:id="255"/>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56" w:name="_Toc353190483"/>
      <w:bookmarkStart w:id="257" w:name="_Toc353190637"/>
      <w:bookmarkStart w:id="258" w:name="_Toc353528785"/>
      <w:proofErr w:type="spellStart"/>
      <w:r>
        <w:t>Samenvatting</w:t>
      </w:r>
      <w:proofErr w:type="spellEnd"/>
      <w:r>
        <w:t xml:space="preserve"> van de </w:t>
      </w:r>
      <w:proofErr w:type="spellStart"/>
      <w:r>
        <w:t>hoofdlijnen</w:t>
      </w:r>
      <w:bookmarkEnd w:id="256"/>
      <w:bookmarkEnd w:id="257"/>
      <w:bookmarkEnd w:id="258"/>
      <w:proofErr w:type="spellEnd"/>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t xml:space="preserve">Dit </w:t>
      </w:r>
      <w:proofErr w:type="spellStart"/>
      <w:r w:rsidRPr="0042053F">
        <w:rPr>
          <w:rFonts w:cs="Arial"/>
          <w:b/>
          <w:szCs w:val="20"/>
        </w:rPr>
        <w:t>schoolondersteuningsprofiel</w:t>
      </w:r>
      <w:proofErr w:type="spellEnd"/>
      <w:r w:rsidRPr="0042053F">
        <w:rPr>
          <w:rFonts w:cs="Arial"/>
          <w:b/>
          <w:szCs w:val="20"/>
        </w:rPr>
        <w:t xml:space="preserve">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29"/>
      <w:footerReference w:type="default" r:id="rId30"/>
      <w:headerReference w:type="first" r:id="rId31"/>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E38" w:rsidRDefault="00893E38" w:rsidP="00F83090">
      <w:r>
        <w:separator/>
      </w:r>
    </w:p>
  </w:endnote>
  <w:endnote w:type="continuationSeparator" w:id="0">
    <w:p w:rsidR="00893E38" w:rsidRDefault="00893E38"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906FA5">
          <w:rPr>
            <w:noProof/>
            <w:sz w:val="18"/>
            <w:szCs w:val="18"/>
          </w:rPr>
          <w:t>36</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E38" w:rsidRDefault="00893E38" w:rsidP="00F83090">
      <w:r>
        <w:separator/>
      </w:r>
    </w:p>
  </w:footnote>
  <w:footnote w:type="continuationSeparator" w:id="0">
    <w:p w:rsidR="00893E38" w:rsidRDefault="00893E38" w:rsidP="00F83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00D2"/>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C7CF0"/>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06FA5"/>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501D"/>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D0F96677-D058-449C-B930-E728AD105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38206B97</Template>
  <TotalTime>0</TotalTime>
  <Pages>36</Pages>
  <Words>2119</Words>
  <Characters>11658</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Renate Vosselman</cp:lastModifiedBy>
  <cp:revision>2</cp:revision>
  <dcterms:created xsi:type="dcterms:W3CDTF">2018-11-27T15:30:00Z</dcterms:created>
  <dcterms:modified xsi:type="dcterms:W3CDTF">2018-11-27T15:30:00Z</dcterms:modified>
</cp:coreProperties>
</file>