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CE" w:rsidRPr="00A71E1C" w:rsidRDefault="00D935CE" w:rsidP="00D935CE">
      <w:pPr>
        <w:pStyle w:val="Kop1"/>
      </w:pPr>
      <w:r w:rsidRPr="001E0205">
        <w:rPr>
          <w:rFonts w:asciiTheme="minorHAnsi" w:hAnsiTheme="minorHAnsi"/>
          <w:color w:val="F47737"/>
        </w:rPr>
        <w:t>Wensen en verwachtingen</w:t>
      </w:r>
      <w:r>
        <w:rPr>
          <w:rFonts w:asciiTheme="minorHAnsi" w:hAnsiTheme="minorHAnsi"/>
          <w:color w:val="F47737"/>
        </w:rPr>
        <w:t xml:space="preserve"> over de gezondheid van onze kinderen</w:t>
      </w:r>
      <w:r w:rsidRPr="001E0205">
        <w:rPr>
          <w:rFonts w:asciiTheme="minorHAnsi" w:hAnsiTheme="minorHAnsi"/>
          <w:color w:val="F47737"/>
        </w:rPr>
        <w:br/>
      </w:r>
      <w:r>
        <w:rPr>
          <w:rFonts w:asciiTheme="minorHAnsi" w:hAnsiTheme="minorHAnsi"/>
          <w:color w:val="80C44B"/>
        </w:rPr>
        <w:t>5 september 2016</w:t>
      </w:r>
      <w:r>
        <w:rPr>
          <w:rFonts w:asciiTheme="minorHAnsi" w:hAnsiTheme="minorHAnsi"/>
          <w:color w:val="auto"/>
        </w:rPr>
        <w:br/>
      </w:r>
    </w:p>
    <w:p w:rsidR="00D935CE" w:rsidRPr="003654C3" w:rsidRDefault="00D935CE" w:rsidP="00D935CE">
      <w:r w:rsidRPr="003654C3">
        <w:t xml:space="preserve">Op </w:t>
      </w:r>
      <w:r>
        <w:t xml:space="preserve">5 september </w:t>
      </w:r>
      <w:r w:rsidRPr="00747692">
        <w:t>2016</w:t>
      </w:r>
      <w:r w:rsidRPr="003654C3">
        <w:t xml:space="preserve"> gingen ouders en </w:t>
      </w:r>
      <w:r>
        <w:t>leerkrachte</w:t>
      </w:r>
      <w:r w:rsidRPr="003654C3">
        <w:t xml:space="preserve">n </w:t>
      </w:r>
      <w:r w:rsidR="00094C8A">
        <w:t>op</w:t>
      </w:r>
      <w:r w:rsidRPr="003654C3">
        <w:t xml:space="preserve"> </w:t>
      </w:r>
      <w:r>
        <w:t>de twee locaties van KBS de Zonnewende</w:t>
      </w:r>
      <w:r w:rsidRPr="00747692">
        <w:t xml:space="preserve"> </w:t>
      </w:r>
      <w:r w:rsidRPr="003654C3">
        <w:t>met elkaar in gesprek</w:t>
      </w:r>
      <w:r>
        <w:t xml:space="preserve"> </w:t>
      </w:r>
      <w:r w:rsidRPr="003654C3">
        <w:t>over de samenwerking tussen ouders en school</w:t>
      </w:r>
      <w:r>
        <w:t xml:space="preserve"> rondom de gezondheid van de kinderen</w:t>
      </w:r>
      <w:r w:rsidRPr="003654C3">
        <w:t>. Over de wederzijdse wensen en verwachtingen. Actief Ouderschap leidde de avond.</w:t>
      </w:r>
    </w:p>
    <w:p w:rsidR="00D935CE" w:rsidRDefault="00D935CE" w:rsidP="00D935CE">
      <w:r>
        <w:t xml:space="preserve">In een korte introductie, op locatie Ravelijn door Willem van der Lugt en op locatie Keerkring door David Kranenburg </w:t>
      </w:r>
      <w:r w:rsidRPr="003654C3">
        <w:t xml:space="preserve">van Actief </w:t>
      </w:r>
      <w:r>
        <w:t>O</w:t>
      </w:r>
      <w:r w:rsidRPr="003654C3">
        <w:t xml:space="preserve">uderschap, is uitgelegd </w:t>
      </w:r>
      <w:r>
        <w:t>d</w:t>
      </w:r>
      <w:r w:rsidRPr="003654C3">
        <w:t xml:space="preserve">at we </w:t>
      </w:r>
      <w:r>
        <w:t>deze avond  met elkaar in gesprek gaan over de samenwerking  tussen ouders en school rondom de gezondheid van de kinderen.</w:t>
      </w:r>
      <w:r w:rsidRPr="003654C3">
        <w:t xml:space="preserve"> </w:t>
      </w:r>
    </w:p>
    <w:p w:rsidR="00D935CE" w:rsidRDefault="00D935CE" w:rsidP="00D935CE">
      <w:pPr>
        <w:rPr>
          <w:lang w:eastAsia="nl-NL"/>
        </w:rPr>
      </w:pPr>
      <w:r>
        <w:t>De deelnemers is gevraagd om met elkaar in gesprek te gaan en een aantal wensen en verwachtingen van elkaar op een geeltje te schrijven. Na afloop is beloofd dat er een werkgroepje van ouders en team aan de slag zal gaan om,</w:t>
      </w:r>
      <w:r w:rsidRPr="00D935CE">
        <w:t xml:space="preserve"> </w:t>
      </w:r>
      <w:r>
        <w:t xml:space="preserve">aan de hand van dit verslag te bepalen hoe verder te gaan. </w:t>
      </w:r>
    </w:p>
    <w:p w:rsidR="00D84880" w:rsidRPr="00D84880" w:rsidRDefault="00094C8A" w:rsidP="00D84880">
      <w:pPr>
        <w:rPr>
          <w:lang w:eastAsia="nl-NL"/>
        </w:rPr>
      </w:pPr>
      <w:r>
        <w:rPr>
          <w:noProof/>
          <w:lang w:eastAsia="nl-NL"/>
        </w:rPr>
        <w:drawing>
          <wp:anchor distT="0" distB="0" distL="114300" distR="114300" simplePos="0" relativeHeight="251663360" behindDoc="0" locked="0" layoutInCell="1" allowOverlap="1" wp14:anchorId="4449AA9E" wp14:editId="59234FFB">
            <wp:simplePos x="0" y="0"/>
            <wp:positionH relativeFrom="column">
              <wp:posOffset>4529455</wp:posOffset>
            </wp:positionH>
            <wp:positionV relativeFrom="paragraph">
              <wp:posOffset>9526</wp:posOffset>
            </wp:positionV>
            <wp:extent cx="1561568" cy="1465580"/>
            <wp:effectExtent l="0" t="0" r="635" b="1270"/>
            <wp:wrapNone/>
            <wp:docPr id="10" name="Afbeelding 10" descr="C:\Users\Eigenaar\Desktop\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genaar\Desktop\IMG_36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169" b="5401"/>
                    <a:stretch/>
                  </pic:blipFill>
                  <pic:spPr bwMode="auto">
                    <a:xfrm>
                      <a:off x="0" y="0"/>
                      <a:ext cx="1566425" cy="1470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880">
        <w:rPr>
          <w:noProof/>
          <w:lang w:eastAsia="nl-NL"/>
        </w:rPr>
        <w:drawing>
          <wp:inline distT="0" distB="0" distL="0" distR="0" wp14:anchorId="3BAF46F2" wp14:editId="4E417EB7">
            <wp:extent cx="1967895" cy="1475105"/>
            <wp:effectExtent l="0" t="0" r="0" b="0"/>
            <wp:docPr id="8" name="Afbeelding 8" descr="C:\Users\Eigenaar\Desktop\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Desktop\IMG_35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060" cy="1479726"/>
                    </a:xfrm>
                    <a:prstGeom prst="rect">
                      <a:avLst/>
                    </a:prstGeom>
                    <a:noFill/>
                    <a:ln>
                      <a:noFill/>
                    </a:ln>
                  </pic:spPr>
                </pic:pic>
              </a:graphicData>
            </a:graphic>
          </wp:inline>
        </w:drawing>
      </w:r>
      <w:r w:rsidR="00D84880">
        <w:rPr>
          <w:noProof/>
          <w:lang w:eastAsia="nl-NL"/>
        </w:rPr>
        <w:drawing>
          <wp:inline distT="0" distB="0" distL="0" distR="0" wp14:anchorId="41A7134A" wp14:editId="419BCB6F">
            <wp:extent cx="2604471" cy="1466092"/>
            <wp:effectExtent l="0" t="0" r="5715" b="1270"/>
            <wp:docPr id="9" name="Afbeelding 9" descr="C:\Users\Eigenaar\Desktop\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Desktop\IMG_36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153" cy="1486178"/>
                    </a:xfrm>
                    <a:prstGeom prst="rect">
                      <a:avLst/>
                    </a:prstGeom>
                    <a:noFill/>
                    <a:ln>
                      <a:noFill/>
                    </a:ln>
                  </pic:spPr>
                </pic:pic>
              </a:graphicData>
            </a:graphic>
          </wp:inline>
        </w:drawing>
      </w:r>
    </w:p>
    <w:p w:rsidR="00D84880" w:rsidRPr="00D84880" w:rsidRDefault="00D935CE" w:rsidP="00D84880">
      <w:pPr>
        <w:pStyle w:val="Actiefouderschapkop2"/>
        <w:rPr>
          <w:lang w:eastAsia="nl-NL"/>
        </w:rPr>
      </w:pPr>
      <w:r>
        <w:rPr>
          <w:lang w:eastAsia="nl-NL"/>
        </w:rPr>
        <w:t>De opbrengst van de avond</w:t>
      </w:r>
    </w:p>
    <w:p w:rsidR="00D84880" w:rsidRPr="00D84880" w:rsidRDefault="00C11B8D" w:rsidP="00D84880">
      <w:pPr>
        <w:rPr>
          <w:lang w:eastAsia="nl-NL"/>
        </w:rPr>
      </w:pPr>
      <w:r>
        <w:rPr>
          <w:lang w:eastAsia="nl-NL"/>
        </w:rPr>
        <w:t>De</w:t>
      </w:r>
      <w:r w:rsidR="00D935CE">
        <w:rPr>
          <w:lang w:eastAsia="nl-NL"/>
        </w:rPr>
        <w:t xml:space="preserve"> geeltjes</w:t>
      </w:r>
      <w:r w:rsidR="00D84880" w:rsidRPr="00D84880">
        <w:rPr>
          <w:lang w:eastAsia="nl-NL"/>
        </w:rPr>
        <w:t xml:space="preserve"> </w:t>
      </w:r>
      <w:r>
        <w:rPr>
          <w:lang w:eastAsia="nl-NL"/>
        </w:rPr>
        <w:t xml:space="preserve">die tijdens de avond geschreven zijn, zijn </w:t>
      </w:r>
      <w:r w:rsidR="00D84880" w:rsidRPr="00D84880">
        <w:rPr>
          <w:lang w:eastAsia="nl-NL"/>
        </w:rPr>
        <w:t>geïnventariseerd</w:t>
      </w:r>
      <w:r w:rsidR="00D935CE">
        <w:rPr>
          <w:lang w:eastAsia="nl-NL"/>
        </w:rPr>
        <w:t>. A</w:t>
      </w:r>
      <w:r w:rsidR="00D84880" w:rsidRPr="00D84880">
        <w:rPr>
          <w:lang w:eastAsia="nl-NL"/>
        </w:rPr>
        <w:t>lle ideeën</w:t>
      </w:r>
      <w:r w:rsidR="00D935CE">
        <w:rPr>
          <w:lang w:eastAsia="nl-NL"/>
        </w:rPr>
        <w:t xml:space="preserve"> die op geeltjes stonden </w:t>
      </w:r>
      <w:r w:rsidR="00D84880" w:rsidRPr="00D84880">
        <w:rPr>
          <w:lang w:eastAsia="nl-NL"/>
        </w:rPr>
        <w:t xml:space="preserve">zijn </w:t>
      </w:r>
      <w:r>
        <w:rPr>
          <w:lang w:eastAsia="nl-NL"/>
        </w:rPr>
        <w:t xml:space="preserve">per locatie </w:t>
      </w:r>
      <w:r w:rsidR="00D84880" w:rsidRPr="00D84880">
        <w:rPr>
          <w:lang w:eastAsia="nl-NL"/>
        </w:rPr>
        <w:t>te lezen in</w:t>
      </w:r>
      <w:r w:rsidR="00D84880">
        <w:rPr>
          <w:lang w:eastAsia="nl-NL"/>
        </w:rPr>
        <w:t xml:space="preserve"> dit verslag. </w:t>
      </w:r>
      <w:r w:rsidR="00094C8A">
        <w:rPr>
          <w:lang w:eastAsia="nl-NL"/>
        </w:rPr>
        <w:t xml:space="preserve">De opbrengst aan ideeën en wensen is boven verwachting. </w:t>
      </w:r>
      <w:r>
        <w:rPr>
          <w:lang w:eastAsia="nl-NL"/>
        </w:rPr>
        <w:t xml:space="preserve">Er zijn veel ideeën geuit over hoe de school een leidende rol kan nemen in het stimuleren van fruit eten en water drinken op school. Daarbij werd benadrukt dat we hierin niet moeten doorslaan. Ook waren er veel ideeën om kinderen meer te laten bewegen. De algemene conclusie was: hier moeten we iets mee! </w:t>
      </w:r>
    </w:p>
    <w:p w:rsidR="00D84880" w:rsidRPr="00D84880" w:rsidRDefault="00D84880" w:rsidP="00D84880">
      <w:pPr>
        <w:pStyle w:val="Actiefouderschapkop2"/>
        <w:rPr>
          <w:lang w:eastAsia="nl-NL"/>
        </w:rPr>
      </w:pPr>
      <w:r w:rsidRPr="00D84880">
        <w:t>Werkgroep</w:t>
      </w:r>
    </w:p>
    <w:p w:rsidR="00D84880" w:rsidRPr="00D84880" w:rsidRDefault="00A43033" w:rsidP="00D84880">
      <w:pPr>
        <w:rPr>
          <w:lang w:eastAsia="nl-NL"/>
        </w:rPr>
      </w:pPr>
      <w:r>
        <w:rPr>
          <w:lang w:eastAsia="nl-NL"/>
        </w:rPr>
        <w:t>We</w:t>
      </w:r>
      <w:r w:rsidRPr="00D84880">
        <w:rPr>
          <w:lang w:eastAsia="nl-NL"/>
        </w:rPr>
        <w:t xml:space="preserve"> vormen een werkgroep </w:t>
      </w:r>
      <w:r>
        <w:rPr>
          <w:lang w:eastAsia="nl-NL"/>
        </w:rPr>
        <w:t xml:space="preserve">met ouders en teamleden die </w:t>
      </w:r>
      <w:r w:rsidRPr="00D84880">
        <w:rPr>
          <w:lang w:eastAsia="nl-NL"/>
        </w:rPr>
        <w:t xml:space="preserve">met de uitkomsten </w:t>
      </w:r>
      <w:r>
        <w:rPr>
          <w:lang w:eastAsia="nl-NL"/>
        </w:rPr>
        <w:t xml:space="preserve">van de avond </w:t>
      </w:r>
      <w:r w:rsidRPr="00D84880">
        <w:rPr>
          <w:lang w:eastAsia="nl-NL"/>
        </w:rPr>
        <w:t xml:space="preserve">aan de slag gaan. </w:t>
      </w:r>
      <w:r>
        <w:rPr>
          <w:lang w:eastAsia="nl-NL"/>
        </w:rPr>
        <w:t xml:space="preserve">Tijdens de avond heeft zich al een flink aantal ouders aangemeld om mee te doen! Zij worden benaderd voor een afspraak. </w:t>
      </w:r>
    </w:p>
    <w:p w:rsidR="00D84880" w:rsidRPr="00D84880" w:rsidRDefault="00094C8A" w:rsidP="00D84880">
      <w:r>
        <w:t>De werkgroep gaat a</w:t>
      </w:r>
      <w:r w:rsidR="00D84880" w:rsidRPr="00D84880">
        <w:t xml:space="preserve">ctiviteiten </w:t>
      </w:r>
      <w:r>
        <w:t xml:space="preserve">bedenken </w:t>
      </w:r>
      <w:r w:rsidR="00D84880" w:rsidRPr="00D84880">
        <w:t xml:space="preserve">en strategieën bepalen en een plan maken over de uitvoering van de ideeën. Een aantal ideeën zullen al snel kunnen worden uitgevoerd andere ideeën kosten meer tijd. </w:t>
      </w:r>
      <w:r w:rsidR="00A43033">
        <w:rPr>
          <w:lang w:eastAsia="nl-NL"/>
        </w:rPr>
        <w:t xml:space="preserve">De Zonnewende </w:t>
      </w:r>
      <w:r w:rsidR="00A43033">
        <w:rPr>
          <w:lang w:eastAsia="nl-NL"/>
        </w:rPr>
        <w:t xml:space="preserve">heeft </w:t>
      </w:r>
      <w:r w:rsidR="00A43033">
        <w:rPr>
          <w:lang w:eastAsia="nl-NL"/>
        </w:rPr>
        <w:t>het voornemen om aan de slag te gaan met de Gezonde School aanpak.</w:t>
      </w:r>
      <w:r w:rsidR="00A43033">
        <w:rPr>
          <w:lang w:eastAsia="nl-NL"/>
        </w:rPr>
        <w:t xml:space="preserve"> De invulling hiervan zal in samenwerking</w:t>
      </w:r>
      <w:r w:rsidR="00FC5E0A">
        <w:rPr>
          <w:lang w:eastAsia="nl-NL"/>
        </w:rPr>
        <w:t xml:space="preserve"> met de werkgroep plaatsvinden. De werkgroepen worden begeleid vanuit JOGG Apeldoorn en de GGD. </w:t>
      </w:r>
    </w:p>
    <w:p w:rsidR="00D84880" w:rsidRPr="00D84880" w:rsidRDefault="00D84880" w:rsidP="00D84880">
      <w:r>
        <w:rPr>
          <w:noProof/>
          <w:lang w:eastAsia="nl-NL"/>
        </w:rPr>
        <w:lastRenderedPageBreak/>
        <w:drawing>
          <wp:inline distT="0" distB="0" distL="0" distR="0" wp14:anchorId="69902E7B" wp14:editId="5B541F44">
            <wp:extent cx="5760720" cy="1826260"/>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26260"/>
                    </a:xfrm>
                    <a:prstGeom prst="rect">
                      <a:avLst/>
                    </a:prstGeom>
                  </pic:spPr>
                </pic:pic>
              </a:graphicData>
            </a:graphic>
          </wp:inline>
        </w:drawing>
      </w:r>
    </w:p>
    <w:p w:rsidR="00D84880" w:rsidRDefault="00D84880" w:rsidP="00D84880">
      <w:pPr>
        <w:pStyle w:val="ActiefOuderschapkop1"/>
      </w:pPr>
      <w:r>
        <w:t xml:space="preserve">Locatie Keerkring </w:t>
      </w:r>
    </w:p>
    <w:p w:rsidR="00D84880" w:rsidRDefault="00D84880" w:rsidP="00D84880">
      <w:pPr>
        <w:pStyle w:val="ActiefOuderschapkop1"/>
      </w:pPr>
      <w:r>
        <w:t>Ideeën Gezondheid</w:t>
      </w:r>
    </w:p>
    <w:p w:rsidR="00D84880" w:rsidRDefault="00D84880" w:rsidP="00D84880">
      <w:pPr>
        <w:pStyle w:val="Actiefouderschapkop2"/>
      </w:pPr>
      <w:r>
        <w:t>Voeding</w:t>
      </w:r>
    </w:p>
    <w:p w:rsidR="00FC5E0A" w:rsidRDefault="00FC5E0A" w:rsidP="00FC5E0A">
      <w:pPr>
        <w:pStyle w:val="Lijstalinea"/>
        <w:numPr>
          <w:ilvl w:val="0"/>
          <w:numId w:val="1"/>
        </w:numPr>
      </w:pPr>
      <w:r>
        <w:t>Fruit en drinken (melk/water)aanbieden vanuit school (ouderbijdrage omhoog</w:t>
      </w:r>
      <w:r>
        <w:t>?</w:t>
      </w:r>
      <w:r>
        <w:t>)</w:t>
      </w:r>
      <w:r w:rsidRPr="00AB0C4A">
        <w:t xml:space="preserve"> (</w:t>
      </w:r>
      <w:r>
        <w:t>1</w:t>
      </w:r>
      <w:r w:rsidRPr="00AB0C4A">
        <w:t>9x)</w:t>
      </w:r>
    </w:p>
    <w:p w:rsidR="00FC5E0A" w:rsidRDefault="00FC5E0A" w:rsidP="00FC5E0A">
      <w:pPr>
        <w:pStyle w:val="Lijstalinea"/>
        <w:numPr>
          <w:ilvl w:val="0"/>
          <w:numId w:val="1"/>
        </w:numPr>
      </w:pPr>
      <w:r>
        <w:t>Gezonde traktaties (Ook die van leraren!)</w:t>
      </w:r>
      <w:r w:rsidRPr="00AB0C4A">
        <w:t xml:space="preserve"> </w:t>
      </w:r>
      <w:r>
        <w:t>(10</w:t>
      </w:r>
      <w:r w:rsidRPr="00AB0C4A">
        <w:t>x)</w:t>
      </w:r>
    </w:p>
    <w:p w:rsidR="00D84880" w:rsidRDefault="00D84880" w:rsidP="00D84880">
      <w:pPr>
        <w:pStyle w:val="Lijstalinea"/>
        <w:numPr>
          <w:ilvl w:val="0"/>
          <w:numId w:val="1"/>
        </w:numPr>
      </w:pPr>
      <w:r>
        <w:t xml:space="preserve">Fruit meenemen </w:t>
      </w:r>
      <w:proofErr w:type="spellStart"/>
      <w:r>
        <w:t>ipv</w:t>
      </w:r>
      <w:proofErr w:type="spellEnd"/>
      <w:r>
        <w:t xml:space="preserve">. snoep/koek en water </w:t>
      </w:r>
      <w:proofErr w:type="spellStart"/>
      <w:r>
        <w:t>ipv</w:t>
      </w:r>
      <w:proofErr w:type="spellEnd"/>
      <w:r>
        <w:t>. pakjes drinken (9x)</w:t>
      </w:r>
    </w:p>
    <w:p w:rsidR="00D84880" w:rsidRDefault="00D84880" w:rsidP="00D84880">
      <w:pPr>
        <w:pStyle w:val="Lijstalinea"/>
        <w:numPr>
          <w:ilvl w:val="0"/>
          <w:numId w:val="1"/>
        </w:numPr>
      </w:pPr>
      <w:r>
        <w:t>Voorlichting geven over voeding (ook over gevolgen van ongezond eten/drinken )</w:t>
      </w:r>
      <w:r w:rsidRPr="00AB0C4A">
        <w:t xml:space="preserve"> </w:t>
      </w:r>
      <w:r>
        <w:t>(8</w:t>
      </w:r>
      <w:r w:rsidRPr="00AB0C4A">
        <w:t>x)</w:t>
      </w:r>
    </w:p>
    <w:p w:rsidR="00FC5E0A" w:rsidRDefault="00FC5E0A" w:rsidP="00FC5E0A">
      <w:pPr>
        <w:pStyle w:val="Lijstalinea"/>
        <w:numPr>
          <w:ilvl w:val="0"/>
          <w:numId w:val="1"/>
        </w:numPr>
      </w:pPr>
      <w:r>
        <w:t>Onbeperkt water in de school (ook gekoeld)</w:t>
      </w:r>
      <w:r w:rsidRPr="00AB0C4A">
        <w:t xml:space="preserve"> </w:t>
      </w:r>
      <w:r>
        <w:t>(5</w:t>
      </w:r>
      <w:r w:rsidRPr="00AB0C4A">
        <w:t>x)</w:t>
      </w:r>
    </w:p>
    <w:p w:rsidR="00FC5E0A" w:rsidRDefault="00FC5E0A" w:rsidP="00FC5E0A">
      <w:pPr>
        <w:pStyle w:val="Lijstalinea"/>
        <w:numPr>
          <w:ilvl w:val="0"/>
          <w:numId w:val="1"/>
        </w:numPr>
      </w:pPr>
      <w:r>
        <w:t>Voedsel gerelateerde</w:t>
      </w:r>
      <w:r>
        <w:t xml:space="preserve"> excursies (3</w:t>
      </w:r>
      <w:r w:rsidRPr="00AB0C4A">
        <w:t>x)</w:t>
      </w:r>
    </w:p>
    <w:p w:rsidR="00FC5E0A" w:rsidRDefault="00FC5E0A" w:rsidP="00FC5E0A">
      <w:pPr>
        <w:pStyle w:val="Lijstalinea"/>
        <w:numPr>
          <w:ilvl w:val="0"/>
          <w:numId w:val="1"/>
        </w:numPr>
      </w:pPr>
      <w:r>
        <w:t>Niet doorslaan! (3</w:t>
      </w:r>
      <w:r w:rsidRPr="00AB0C4A">
        <w:t>x)</w:t>
      </w:r>
    </w:p>
    <w:p w:rsidR="00FC5E0A" w:rsidRDefault="00FC5E0A" w:rsidP="00FC5E0A">
      <w:pPr>
        <w:pStyle w:val="Lijstalinea"/>
        <w:numPr>
          <w:ilvl w:val="0"/>
          <w:numId w:val="1"/>
        </w:numPr>
      </w:pPr>
      <w:r>
        <w:t>Moestuin (3</w:t>
      </w:r>
      <w:r w:rsidRPr="00AB0C4A">
        <w:t>x)</w:t>
      </w:r>
    </w:p>
    <w:p w:rsidR="00D84880" w:rsidRDefault="00D84880" w:rsidP="00D84880">
      <w:pPr>
        <w:pStyle w:val="Lijstalinea"/>
        <w:numPr>
          <w:ilvl w:val="0"/>
          <w:numId w:val="1"/>
        </w:numPr>
      </w:pPr>
      <w:r>
        <w:t>Bespreken met de klas(2</w:t>
      </w:r>
      <w:r w:rsidRPr="00AB0C4A">
        <w:t>x)</w:t>
      </w:r>
    </w:p>
    <w:p w:rsidR="00FC5E0A" w:rsidRDefault="00FC5E0A" w:rsidP="00FC5E0A">
      <w:pPr>
        <w:pStyle w:val="Lijstalinea"/>
        <w:numPr>
          <w:ilvl w:val="0"/>
          <w:numId w:val="1"/>
        </w:numPr>
      </w:pPr>
      <w:r>
        <w:t>Snoep verbieden (2</w:t>
      </w:r>
      <w:r w:rsidRPr="00AB0C4A">
        <w:t>x)</w:t>
      </w:r>
    </w:p>
    <w:p w:rsidR="00D84880" w:rsidRDefault="00D84880" w:rsidP="00D84880">
      <w:pPr>
        <w:pStyle w:val="Lijstalinea"/>
        <w:numPr>
          <w:ilvl w:val="0"/>
          <w:numId w:val="1"/>
        </w:numPr>
      </w:pPr>
      <w:r>
        <w:t>Maak het leuk/leerzaam</w:t>
      </w:r>
    </w:p>
    <w:p w:rsidR="00D84880" w:rsidRDefault="00D84880" w:rsidP="00D84880">
      <w:pPr>
        <w:pStyle w:val="Lijstalinea"/>
        <w:numPr>
          <w:ilvl w:val="0"/>
          <w:numId w:val="1"/>
        </w:numPr>
      </w:pPr>
      <w:r>
        <w:rPr>
          <w:noProof/>
          <w:lang w:eastAsia="nl-NL"/>
        </w:rPr>
        <w:drawing>
          <wp:anchor distT="0" distB="0" distL="114300" distR="114300" simplePos="0" relativeHeight="251660288" behindDoc="0" locked="0" layoutInCell="1" allowOverlap="1" wp14:anchorId="6CFD9720" wp14:editId="579B9AD6">
            <wp:simplePos x="0" y="0"/>
            <wp:positionH relativeFrom="column">
              <wp:posOffset>3586480</wp:posOffset>
            </wp:positionH>
            <wp:positionV relativeFrom="paragraph">
              <wp:posOffset>166370</wp:posOffset>
            </wp:positionV>
            <wp:extent cx="2147570" cy="1609787"/>
            <wp:effectExtent l="0" t="0" r="5080" b="9525"/>
            <wp:wrapNone/>
            <wp:docPr id="13" name="Afbeelding 13" descr="C:\Users\Eigenaar\Desktop\IMG_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igenaar\Desktop\IMG_36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7222" cy="1617022"/>
                    </a:xfrm>
                    <a:prstGeom prst="rect">
                      <a:avLst/>
                    </a:prstGeom>
                    <a:noFill/>
                    <a:ln>
                      <a:noFill/>
                    </a:ln>
                  </pic:spPr>
                </pic:pic>
              </a:graphicData>
            </a:graphic>
            <wp14:sizeRelH relativeFrom="margin">
              <wp14:pctWidth>0</wp14:pctWidth>
            </wp14:sizeRelH>
            <wp14:sizeRelV relativeFrom="margin">
              <wp14:pctHeight>0</wp14:pctHeight>
            </wp14:sizeRelV>
          </wp:anchor>
        </w:drawing>
      </w:r>
      <w:r>
        <w:t>Kooklessen</w:t>
      </w:r>
    </w:p>
    <w:p w:rsidR="00D84880" w:rsidRDefault="00D84880" w:rsidP="00D84880">
      <w:pPr>
        <w:pStyle w:val="Lijstalinea"/>
        <w:numPr>
          <w:ilvl w:val="0"/>
          <w:numId w:val="1"/>
        </w:numPr>
      </w:pPr>
      <w:r>
        <w:t xml:space="preserve">Voedingsquiz. </w:t>
      </w:r>
    </w:p>
    <w:p w:rsidR="00D84880" w:rsidRDefault="00D84880" w:rsidP="00D84880">
      <w:pPr>
        <w:pStyle w:val="Lijstalinea"/>
        <w:numPr>
          <w:ilvl w:val="0"/>
          <w:numId w:val="1"/>
        </w:numPr>
      </w:pPr>
      <w:r>
        <w:t>Eigen verantwoordelijkheid</w:t>
      </w:r>
    </w:p>
    <w:p w:rsidR="00D84880" w:rsidRDefault="00D84880" w:rsidP="00D84880">
      <w:pPr>
        <w:pStyle w:val="Lijstalinea"/>
        <w:numPr>
          <w:ilvl w:val="0"/>
          <w:numId w:val="1"/>
        </w:numPr>
      </w:pPr>
      <w:r>
        <w:t>Voorbeeldfunctie van leraar!</w:t>
      </w:r>
    </w:p>
    <w:p w:rsidR="00D84880" w:rsidRDefault="00D84880" w:rsidP="00D84880">
      <w:pPr>
        <w:pStyle w:val="Lijstalinea"/>
        <w:numPr>
          <w:ilvl w:val="0"/>
          <w:numId w:val="1"/>
        </w:numPr>
      </w:pPr>
      <w:r>
        <w:t>4x per week verplicht alleen water meenemen</w:t>
      </w:r>
    </w:p>
    <w:p w:rsidR="00D84880" w:rsidRDefault="00D84880" w:rsidP="00D84880">
      <w:pPr>
        <w:pStyle w:val="Lijstalinea"/>
        <w:numPr>
          <w:ilvl w:val="0"/>
          <w:numId w:val="1"/>
        </w:numPr>
      </w:pPr>
      <w:r>
        <w:t>Themaweken over voedsel</w:t>
      </w:r>
    </w:p>
    <w:p w:rsidR="00D84880" w:rsidRDefault="00D84880" w:rsidP="00D84880">
      <w:pPr>
        <w:pStyle w:val="Lijstalinea"/>
        <w:numPr>
          <w:ilvl w:val="0"/>
          <w:numId w:val="1"/>
        </w:numPr>
      </w:pPr>
      <w:r>
        <w:t>In andere lessen ook voeding laten terugkomen (bijv. rekenen)</w:t>
      </w:r>
    </w:p>
    <w:p w:rsidR="00D84880" w:rsidRDefault="00D84880" w:rsidP="00D84880">
      <w:pPr>
        <w:pStyle w:val="Lijstalinea"/>
        <w:numPr>
          <w:ilvl w:val="0"/>
          <w:numId w:val="1"/>
        </w:numPr>
      </w:pPr>
      <w:r>
        <w:t>Kinderen zelf laten denken over gezond voedsel en de bereiding er van</w:t>
      </w:r>
    </w:p>
    <w:p w:rsidR="00D84880" w:rsidRDefault="00D84880" w:rsidP="00D84880">
      <w:pPr>
        <w:pStyle w:val="Lijstalinea"/>
        <w:numPr>
          <w:ilvl w:val="0"/>
          <w:numId w:val="1"/>
        </w:numPr>
      </w:pPr>
      <w:r>
        <w:t>Keuze en variatie aanbieden zodat ze geen verplicht gevoel krijgen</w:t>
      </w:r>
    </w:p>
    <w:p w:rsidR="00D84880" w:rsidRDefault="00D84880" w:rsidP="00D84880">
      <w:pPr>
        <w:pStyle w:val="Lijstalinea"/>
        <w:numPr>
          <w:ilvl w:val="0"/>
          <w:numId w:val="1"/>
        </w:numPr>
      </w:pPr>
      <w:r>
        <w:t>Proefdagen waarin alleen groente en fruit wordt aangeboden</w:t>
      </w:r>
    </w:p>
    <w:p w:rsidR="00D84880" w:rsidRDefault="00D84880" w:rsidP="00D84880">
      <w:pPr>
        <w:pStyle w:val="Lijstalinea"/>
        <w:numPr>
          <w:ilvl w:val="0"/>
          <w:numId w:val="1"/>
        </w:numPr>
      </w:pPr>
      <w:r>
        <w:t>Het eten van groente en fruit belonen</w:t>
      </w:r>
    </w:p>
    <w:p w:rsidR="00D84880" w:rsidRDefault="00D84880" w:rsidP="00D84880">
      <w:pPr>
        <w:pStyle w:val="Lijstalinea"/>
        <w:numPr>
          <w:ilvl w:val="0"/>
          <w:numId w:val="1"/>
        </w:numPr>
      </w:pPr>
      <w:r>
        <w:t>Koelkast aanschaffen voor bijv. karnemelk</w:t>
      </w:r>
    </w:p>
    <w:p w:rsidR="00D84880" w:rsidRDefault="00D84880" w:rsidP="00D84880">
      <w:pPr>
        <w:pStyle w:val="Lijstalinea"/>
        <w:numPr>
          <w:ilvl w:val="0"/>
          <w:numId w:val="1"/>
        </w:numPr>
      </w:pPr>
      <w:r>
        <w:t>Meer tijd voor lunch</w:t>
      </w:r>
    </w:p>
    <w:p w:rsidR="00D84880" w:rsidRDefault="00D84880" w:rsidP="00D84880">
      <w:pPr>
        <w:pStyle w:val="Actiefouderschapkop2"/>
      </w:pPr>
      <w:r>
        <w:t>Beweging</w:t>
      </w:r>
    </w:p>
    <w:p w:rsidR="00D84880" w:rsidRDefault="00D84880" w:rsidP="00D84880">
      <w:pPr>
        <w:pStyle w:val="Lijstalinea"/>
        <w:numPr>
          <w:ilvl w:val="0"/>
          <w:numId w:val="2"/>
        </w:numPr>
      </w:pPr>
      <w:r>
        <w:t>Meer buiten bewegen (meer buiten gym, buiten spelen)</w:t>
      </w:r>
      <w:r w:rsidRPr="00AB0C4A">
        <w:t xml:space="preserve"> </w:t>
      </w:r>
      <w:r>
        <w:t>(12</w:t>
      </w:r>
      <w:r w:rsidRPr="00AB0C4A">
        <w:t>x)</w:t>
      </w:r>
    </w:p>
    <w:p w:rsidR="00FC5E0A" w:rsidRDefault="00FC5E0A" w:rsidP="00FC5E0A">
      <w:pPr>
        <w:pStyle w:val="Lijstalinea"/>
        <w:numPr>
          <w:ilvl w:val="0"/>
          <w:numId w:val="2"/>
        </w:numPr>
      </w:pPr>
      <w:r>
        <w:t>Na bepaalde tijd oefening doen (yoga</w:t>
      </w:r>
      <w:r w:rsidR="00791888">
        <w:t xml:space="preserve"> of </w:t>
      </w:r>
      <w:proofErr w:type="spellStart"/>
      <w:r w:rsidR="00791888">
        <w:t>the</w:t>
      </w:r>
      <w:proofErr w:type="spellEnd"/>
      <w:r w:rsidR="00791888">
        <w:t xml:space="preserve"> </w:t>
      </w:r>
      <w:proofErr w:type="spellStart"/>
      <w:r w:rsidR="00791888">
        <w:t>daily</w:t>
      </w:r>
      <w:proofErr w:type="spellEnd"/>
      <w:r w:rsidR="00791888">
        <w:t xml:space="preserve"> mile</w:t>
      </w:r>
      <w:bookmarkStart w:id="0" w:name="_GoBack"/>
      <w:bookmarkEnd w:id="0"/>
      <w:r>
        <w:t>) om weer te focussen (4</w:t>
      </w:r>
      <w:r w:rsidRPr="00AB0C4A">
        <w:t>x)</w:t>
      </w:r>
    </w:p>
    <w:p w:rsidR="00FC5E0A" w:rsidRDefault="00FC5E0A" w:rsidP="00FC5E0A">
      <w:pPr>
        <w:pStyle w:val="Lijstalinea"/>
        <w:numPr>
          <w:ilvl w:val="0"/>
          <w:numId w:val="2"/>
        </w:numPr>
      </w:pPr>
      <w:r>
        <w:lastRenderedPageBreak/>
        <w:t>Tijdens lessen bewegen (</w:t>
      </w:r>
      <w:r w:rsidRPr="009A73A7">
        <w:t>bijv.</w:t>
      </w:r>
      <w:r>
        <w:t xml:space="preserve"> staand lesgeven) (3</w:t>
      </w:r>
      <w:r w:rsidRPr="00AB0C4A">
        <w:t>x)</w:t>
      </w:r>
    </w:p>
    <w:p w:rsidR="00FC5E0A" w:rsidRDefault="00FC5E0A" w:rsidP="00FC5E0A">
      <w:pPr>
        <w:pStyle w:val="Lijstalinea"/>
        <w:numPr>
          <w:ilvl w:val="0"/>
          <w:numId w:val="2"/>
        </w:numPr>
      </w:pPr>
      <w:r>
        <w:t>Samen trainen voor een sportevenement (2</w:t>
      </w:r>
      <w:r w:rsidRPr="00AB0C4A">
        <w:t>x)</w:t>
      </w:r>
    </w:p>
    <w:p w:rsidR="00D84880" w:rsidRDefault="00D84880" w:rsidP="00D84880">
      <w:pPr>
        <w:pStyle w:val="Lijstalinea"/>
        <w:numPr>
          <w:ilvl w:val="0"/>
          <w:numId w:val="2"/>
        </w:numPr>
      </w:pPr>
      <w:r>
        <w:t>Les over sport, gezondheid</w:t>
      </w:r>
    </w:p>
    <w:p w:rsidR="00D84880" w:rsidRDefault="00D84880" w:rsidP="00D84880">
      <w:pPr>
        <w:pStyle w:val="Lijstalinea"/>
        <w:numPr>
          <w:ilvl w:val="0"/>
          <w:numId w:val="2"/>
        </w:numPr>
      </w:pPr>
      <w:r>
        <w:t>Bewegingsquiz</w:t>
      </w:r>
    </w:p>
    <w:p w:rsidR="00D84880" w:rsidRDefault="00D84880" w:rsidP="00D84880">
      <w:pPr>
        <w:pStyle w:val="Lijstalinea"/>
        <w:numPr>
          <w:ilvl w:val="0"/>
          <w:numId w:val="2"/>
        </w:numPr>
      </w:pPr>
      <w:r>
        <w:t>2 keer per dag even met de klas bewegen (rennen, lopen)</w:t>
      </w:r>
    </w:p>
    <w:p w:rsidR="00D84880" w:rsidRDefault="00D84880" w:rsidP="00D84880">
      <w:pPr>
        <w:pStyle w:val="Lijstalinea"/>
        <w:numPr>
          <w:ilvl w:val="0"/>
          <w:numId w:val="2"/>
        </w:numPr>
      </w:pPr>
      <w:proofErr w:type="spellStart"/>
      <w:r>
        <w:t>Sportclinics</w:t>
      </w:r>
      <w:proofErr w:type="spellEnd"/>
      <w:r>
        <w:t xml:space="preserve"> aanbieden</w:t>
      </w:r>
    </w:p>
    <w:p w:rsidR="00D84880" w:rsidRDefault="00D84880" w:rsidP="00D84880">
      <w:pPr>
        <w:pStyle w:val="Lijstalinea"/>
        <w:numPr>
          <w:ilvl w:val="0"/>
          <w:numId w:val="2"/>
        </w:numPr>
      </w:pPr>
      <w:r>
        <w:t>Schoolzwemmen</w:t>
      </w:r>
    </w:p>
    <w:p w:rsidR="00D84880" w:rsidRDefault="00D84880" w:rsidP="00D84880">
      <w:pPr>
        <w:pStyle w:val="Lijstalinea"/>
        <w:numPr>
          <w:ilvl w:val="0"/>
          <w:numId w:val="2"/>
        </w:numPr>
      </w:pPr>
      <w:r>
        <w:t>Meer aandacht voor conditie tijden gym</w:t>
      </w:r>
    </w:p>
    <w:p w:rsidR="00D84880" w:rsidRDefault="00D84880" w:rsidP="00D84880">
      <w:pPr>
        <w:pStyle w:val="Lijstalinea"/>
        <w:numPr>
          <w:ilvl w:val="0"/>
          <w:numId w:val="2"/>
        </w:numPr>
      </w:pPr>
      <w:r>
        <w:t>Bewust bewegen: waarom beweeg je, waar krijg je energie van?</w:t>
      </w:r>
    </w:p>
    <w:p w:rsidR="00D84880" w:rsidRPr="001F68B6" w:rsidRDefault="00D84880" w:rsidP="00D84880">
      <w:pPr>
        <w:pStyle w:val="Lijstalinea"/>
        <w:numPr>
          <w:ilvl w:val="0"/>
          <w:numId w:val="2"/>
        </w:numPr>
      </w:pPr>
      <w:r>
        <w:t>Ook sport bij BSO</w:t>
      </w:r>
    </w:p>
    <w:p w:rsidR="00D84880" w:rsidRDefault="00D84880" w:rsidP="00D84880">
      <w:pPr>
        <w:pStyle w:val="Actiefouderschapkop2"/>
      </w:pPr>
      <w:r>
        <w:t>Schoolconditie</w:t>
      </w:r>
    </w:p>
    <w:p w:rsidR="00FC5E0A" w:rsidRDefault="00FC5E0A" w:rsidP="00FC5E0A">
      <w:pPr>
        <w:pStyle w:val="Lijstalinea"/>
        <w:numPr>
          <w:ilvl w:val="0"/>
          <w:numId w:val="3"/>
        </w:numPr>
      </w:pPr>
      <w:r>
        <w:t>Schone wc's (2</w:t>
      </w:r>
      <w:r w:rsidRPr="00AB0C4A">
        <w:t>x)</w:t>
      </w:r>
    </w:p>
    <w:p w:rsidR="00D84880" w:rsidRDefault="00D84880" w:rsidP="00D84880">
      <w:pPr>
        <w:pStyle w:val="Lijstalinea"/>
        <w:numPr>
          <w:ilvl w:val="0"/>
          <w:numId w:val="3"/>
        </w:numPr>
      </w:pPr>
      <w:r>
        <w:t>Minder hitte in de klas</w:t>
      </w:r>
    </w:p>
    <w:p w:rsidR="00D84880" w:rsidRDefault="00D84880" w:rsidP="00D84880">
      <w:pPr>
        <w:pStyle w:val="Lijstalinea"/>
        <w:numPr>
          <w:ilvl w:val="0"/>
          <w:numId w:val="3"/>
        </w:numPr>
      </w:pPr>
      <w:r>
        <w:t>Niet iedereen uit hetzelfde bekertje laten drinken als ze 'even' een slokje water mogen</w:t>
      </w:r>
    </w:p>
    <w:p w:rsidR="00D84880" w:rsidRDefault="00D84880" w:rsidP="00D84880">
      <w:pPr>
        <w:pStyle w:val="Actiefouderschapkop2"/>
      </w:pPr>
      <w:r>
        <w:t>Overig</w:t>
      </w:r>
    </w:p>
    <w:p w:rsidR="00D84880" w:rsidRDefault="00D84880" w:rsidP="00D84880">
      <w:pPr>
        <w:pStyle w:val="Lijstalinea"/>
        <w:numPr>
          <w:ilvl w:val="0"/>
          <w:numId w:val="4"/>
        </w:numPr>
      </w:pPr>
      <w:r>
        <w:t>Betrek de kinderen bij de plannen</w:t>
      </w:r>
    </w:p>
    <w:p w:rsidR="00D84880" w:rsidRDefault="00D84880" w:rsidP="00D84880">
      <w:pPr>
        <w:pStyle w:val="Lijstalinea"/>
        <w:numPr>
          <w:ilvl w:val="0"/>
          <w:numId w:val="4"/>
        </w:numPr>
      </w:pPr>
      <w:r>
        <w:t>90 % leer je op school, waarom niet ook hoe je afval moet scheiden?</w:t>
      </w:r>
    </w:p>
    <w:p w:rsidR="00D84880" w:rsidRDefault="00D84880" w:rsidP="00D84880">
      <w:pPr>
        <w:pStyle w:val="Lijstalinea"/>
        <w:numPr>
          <w:ilvl w:val="0"/>
          <w:numId w:val="4"/>
        </w:numPr>
      </w:pPr>
      <w:r>
        <w:t>Betaald parkeren (geld voor fruit)</w:t>
      </w:r>
    </w:p>
    <w:p w:rsidR="00D84880" w:rsidRDefault="00D84880" w:rsidP="00D84880">
      <w:pPr>
        <w:pStyle w:val="Lijstalinea"/>
        <w:numPr>
          <w:ilvl w:val="0"/>
          <w:numId w:val="4"/>
        </w:numPr>
      </w:pPr>
      <w:r>
        <w:t>Keerkring afsluiten (alleen halen/brengen met fiets of lopend)</w:t>
      </w:r>
    </w:p>
    <w:p w:rsidR="00D84880" w:rsidRDefault="00D84880" w:rsidP="00D84880"/>
    <w:p w:rsidR="00D84880" w:rsidRDefault="00D84880" w:rsidP="00D84880">
      <w:r>
        <w:rPr>
          <w:noProof/>
          <w:lang w:eastAsia="nl-NL"/>
        </w:rPr>
        <w:drawing>
          <wp:inline distT="0" distB="0" distL="0" distR="0" wp14:anchorId="078FF975" wp14:editId="3961BEB1">
            <wp:extent cx="5753100" cy="1800225"/>
            <wp:effectExtent l="0" t="0" r="0" b="9525"/>
            <wp:docPr id="11" name="Afbeelding 11" descr="C:\Users\Eigenaar\Desktop\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genaar\Desktop\IMG_36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294" b="34118"/>
                    <a:stretch/>
                  </pic:blipFill>
                  <pic:spPr bwMode="auto">
                    <a:xfrm>
                      <a:off x="0" y="0"/>
                      <a:ext cx="5753100"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D84880" w:rsidRDefault="00D84880" w:rsidP="00D84880">
      <w:pPr>
        <w:pStyle w:val="ActiefOuderschapkop1"/>
      </w:pPr>
      <w:r>
        <w:t>Locatie Ravelijn</w:t>
      </w:r>
    </w:p>
    <w:p w:rsidR="00D84880" w:rsidRDefault="00D84880" w:rsidP="00D84880">
      <w:pPr>
        <w:pStyle w:val="Actiefouderschapkop3grijs"/>
      </w:pPr>
      <w:r>
        <w:t>Ideeën Gezondheid</w:t>
      </w:r>
    </w:p>
    <w:p w:rsidR="00D84880" w:rsidRDefault="00D84880" w:rsidP="00D84880">
      <w:pPr>
        <w:pStyle w:val="Actiefouderschapkop2"/>
      </w:pPr>
      <w:r>
        <w:t>Voeding</w:t>
      </w:r>
    </w:p>
    <w:p w:rsidR="00791888" w:rsidRDefault="00791888" w:rsidP="00791888">
      <w:pPr>
        <w:pStyle w:val="Lijstalinea"/>
        <w:numPr>
          <w:ilvl w:val="0"/>
          <w:numId w:val="6"/>
        </w:numPr>
      </w:pPr>
      <w:r>
        <w:t>Gezonde traktaties (ook van leerkrachten!)  (7</w:t>
      </w:r>
      <w:r w:rsidRPr="0066312F">
        <w:t>x)</w:t>
      </w:r>
    </w:p>
    <w:p w:rsidR="00791888" w:rsidRDefault="00791888" w:rsidP="00791888">
      <w:pPr>
        <w:pStyle w:val="Lijstalinea"/>
        <w:numPr>
          <w:ilvl w:val="0"/>
          <w:numId w:val="6"/>
        </w:numPr>
      </w:pPr>
      <w:r>
        <w:t>Stimuleer en  geef voorbeelden (les) over gezond (7</w:t>
      </w:r>
      <w:r w:rsidRPr="0066312F">
        <w:t>x)</w:t>
      </w:r>
    </w:p>
    <w:p w:rsidR="00791888" w:rsidRDefault="00791888" w:rsidP="00791888">
      <w:pPr>
        <w:pStyle w:val="Lijstalinea"/>
        <w:numPr>
          <w:ilvl w:val="0"/>
          <w:numId w:val="6"/>
        </w:numPr>
      </w:pPr>
      <w:r>
        <w:t xml:space="preserve">Bidon met water om voldoende vocht te hebben de hele dag. </w:t>
      </w:r>
      <w:r w:rsidRPr="0066312F">
        <w:t>(</w:t>
      </w:r>
      <w:r>
        <w:t>5</w:t>
      </w:r>
      <w:r w:rsidRPr="0066312F">
        <w:t>x)</w:t>
      </w:r>
    </w:p>
    <w:p w:rsidR="00791888" w:rsidRDefault="00791888" w:rsidP="00791888">
      <w:pPr>
        <w:pStyle w:val="Lijstalinea"/>
        <w:numPr>
          <w:ilvl w:val="0"/>
          <w:numId w:val="6"/>
        </w:numPr>
      </w:pPr>
      <w:r>
        <w:t>Bewust eten (5</w:t>
      </w:r>
      <w:r w:rsidRPr="0066312F">
        <w:t>x)</w:t>
      </w:r>
    </w:p>
    <w:p w:rsidR="00791888" w:rsidRDefault="00791888" w:rsidP="00791888">
      <w:pPr>
        <w:pStyle w:val="Lijstalinea"/>
        <w:numPr>
          <w:ilvl w:val="0"/>
          <w:numId w:val="6"/>
        </w:numPr>
      </w:pPr>
      <w:r>
        <w:t>Fruit aanbieden vanuit school (3</w:t>
      </w:r>
      <w:r w:rsidRPr="0066312F">
        <w:t>x)</w:t>
      </w:r>
    </w:p>
    <w:p w:rsidR="00791888" w:rsidRDefault="00791888" w:rsidP="00791888">
      <w:pPr>
        <w:pStyle w:val="Lijstalinea"/>
        <w:numPr>
          <w:ilvl w:val="0"/>
          <w:numId w:val="6"/>
        </w:numPr>
      </w:pPr>
      <w:r>
        <w:t xml:space="preserve">Afspraak: ochtendpauze = fruit </w:t>
      </w:r>
      <w:r w:rsidRPr="00173112">
        <w:t>(2x)</w:t>
      </w:r>
    </w:p>
    <w:p w:rsidR="00791888" w:rsidRDefault="00791888" w:rsidP="00791888">
      <w:pPr>
        <w:pStyle w:val="Lijstalinea"/>
        <w:numPr>
          <w:ilvl w:val="0"/>
          <w:numId w:val="6"/>
        </w:numPr>
      </w:pPr>
      <w:r>
        <w:t xml:space="preserve">Gezonde lucht </w:t>
      </w:r>
      <w:r w:rsidRPr="00173112">
        <w:t>(2x)</w:t>
      </w:r>
    </w:p>
    <w:p w:rsidR="00791888" w:rsidRDefault="00791888" w:rsidP="00791888">
      <w:pPr>
        <w:pStyle w:val="Lijstalinea"/>
        <w:numPr>
          <w:ilvl w:val="0"/>
          <w:numId w:val="6"/>
        </w:numPr>
      </w:pPr>
      <w:r>
        <w:lastRenderedPageBreak/>
        <w:t xml:space="preserve">IPC project (gezond eten, koken, 'proeverijtjes') </w:t>
      </w:r>
      <w:r w:rsidRPr="00173112">
        <w:t>(2x)</w:t>
      </w:r>
    </w:p>
    <w:p w:rsidR="00791888" w:rsidRDefault="00791888" w:rsidP="00791888">
      <w:pPr>
        <w:pStyle w:val="Lijstalinea"/>
        <w:numPr>
          <w:ilvl w:val="0"/>
          <w:numId w:val="6"/>
        </w:numPr>
      </w:pPr>
      <w:r>
        <w:t xml:space="preserve">Schoolmelk/karnemelk/water </w:t>
      </w:r>
      <w:r w:rsidRPr="00173112">
        <w:t>(2x)</w:t>
      </w:r>
    </w:p>
    <w:p w:rsidR="00791888" w:rsidRDefault="00791888" w:rsidP="00791888">
      <w:pPr>
        <w:pStyle w:val="Lijstalinea"/>
        <w:numPr>
          <w:ilvl w:val="0"/>
          <w:numId w:val="6"/>
        </w:numPr>
      </w:pPr>
      <w:r>
        <w:t xml:space="preserve">4 dagen in de week fruit mee, 1 dag "gezonde" koek </w:t>
      </w:r>
      <w:r w:rsidRPr="00173112">
        <w:t>(2x)</w:t>
      </w:r>
    </w:p>
    <w:p w:rsidR="00791888" w:rsidRDefault="00791888" w:rsidP="00791888">
      <w:pPr>
        <w:pStyle w:val="Lijstalinea"/>
        <w:numPr>
          <w:ilvl w:val="0"/>
          <w:numId w:val="6"/>
        </w:numPr>
      </w:pPr>
      <w:r>
        <w:t xml:space="preserve">Meer tijd om te eten en te drinken in een rustige omgeving </w:t>
      </w:r>
      <w:r w:rsidRPr="00173112">
        <w:t>(2x)</w:t>
      </w:r>
    </w:p>
    <w:p w:rsidR="00D84880" w:rsidRDefault="00D84880" w:rsidP="00D84880">
      <w:pPr>
        <w:pStyle w:val="Lijstalinea"/>
        <w:numPr>
          <w:ilvl w:val="0"/>
          <w:numId w:val="6"/>
        </w:numPr>
      </w:pPr>
      <w:r>
        <w:t>Leraar geeft eens aan wat er in hun eten zit.</w:t>
      </w:r>
    </w:p>
    <w:p w:rsidR="00D84880" w:rsidRDefault="00D84880" w:rsidP="00D84880">
      <w:pPr>
        <w:pStyle w:val="Lijstalinea"/>
        <w:numPr>
          <w:ilvl w:val="0"/>
          <w:numId w:val="6"/>
        </w:numPr>
      </w:pPr>
      <w:r>
        <w:t>Meer plantaardig voedsel, minder dierlijk. (www.foodforimpact.nl)</w:t>
      </w:r>
    </w:p>
    <w:p w:rsidR="00D84880" w:rsidRDefault="00D84880" w:rsidP="00D84880">
      <w:pPr>
        <w:pStyle w:val="Lijstalinea"/>
        <w:numPr>
          <w:ilvl w:val="0"/>
          <w:numId w:val="6"/>
        </w:numPr>
      </w:pPr>
      <w:r>
        <w:t>2 dagen geen vlees maar bijv. vis/</w:t>
      </w:r>
      <w:proofErr w:type="spellStart"/>
      <w:r>
        <w:t>vega</w:t>
      </w:r>
      <w:proofErr w:type="spellEnd"/>
      <w:r>
        <w:t xml:space="preserve"> --&gt; minder CO</w:t>
      </w:r>
      <w:r>
        <w:rPr>
          <w:vertAlign w:val="subscript"/>
        </w:rPr>
        <w:t xml:space="preserve">2 </w:t>
      </w:r>
    </w:p>
    <w:p w:rsidR="00D84880" w:rsidRDefault="00094C8A" w:rsidP="00D84880">
      <w:pPr>
        <w:pStyle w:val="Lijstalinea"/>
        <w:numPr>
          <w:ilvl w:val="0"/>
          <w:numId w:val="6"/>
        </w:numPr>
      </w:pPr>
      <w:r>
        <w:rPr>
          <w:noProof/>
          <w:lang w:eastAsia="nl-NL"/>
        </w:rPr>
        <w:drawing>
          <wp:anchor distT="0" distB="0" distL="114300" distR="114300" simplePos="0" relativeHeight="251664384" behindDoc="0" locked="0" layoutInCell="1" allowOverlap="1" wp14:anchorId="6B023028" wp14:editId="4DFE5B07">
            <wp:simplePos x="0" y="0"/>
            <wp:positionH relativeFrom="column">
              <wp:posOffset>4430395</wp:posOffset>
            </wp:positionH>
            <wp:positionV relativeFrom="paragraph">
              <wp:posOffset>6350</wp:posOffset>
            </wp:positionV>
            <wp:extent cx="1565814" cy="2781300"/>
            <wp:effectExtent l="0" t="0" r="0" b="0"/>
            <wp:wrapNone/>
            <wp:docPr id="23" name="Afbeelding 23" descr="C:\Users\Eigenaar\Desktop\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igenaar\Desktop\IMG_36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814"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880">
        <w:t>Gezond = Makkelijke en hippe keuze</w:t>
      </w:r>
    </w:p>
    <w:p w:rsidR="00D84880" w:rsidRDefault="00D84880" w:rsidP="00D84880">
      <w:pPr>
        <w:pStyle w:val="Lijstalinea"/>
        <w:numPr>
          <w:ilvl w:val="0"/>
          <w:numId w:val="6"/>
        </w:numPr>
      </w:pPr>
      <w:r>
        <w:t>Watertap met fris water</w:t>
      </w:r>
    </w:p>
    <w:p w:rsidR="00D84880" w:rsidRDefault="00D84880" w:rsidP="00D84880">
      <w:pPr>
        <w:pStyle w:val="Lijstalinea"/>
        <w:numPr>
          <w:ilvl w:val="0"/>
          <w:numId w:val="6"/>
        </w:numPr>
      </w:pPr>
      <w:r>
        <w:t>Geen snoep</w:t>
      </w:r>
    </w:p>
    <w:p w:rsidR="00D84880" w:rsidRDefault="00D84880" w:rsidP="00D84880">
      <w:pPr>
        <w:pStyle w:val="Lijstalinea"/>
        <w:numPr>
          <w:ilvl w:val="0"/>
          <w:numId w:val="6"/>
        </w:numPr>
      </w:pPr>
      <w:r>
        <w:t>Koelkast op school om drinken koel te zetten voor de lunch</w:t>
      </w:r>
    </w:p>
    <w:p w:rsidR="00D84880" w:rsidRDefault="00D84880" w:rsidP="00D84880">
      <w:pPr>
        <w:pStyle w:val="Lijstalinea"/>
        <w:numPr>
          <w:ilvl w:val="0"/>
          <w:numId w:val="6"/>
        </w:numPr>
      </w:pPr>
      <w:r>
        <w:t>Af en toe wat lekkers</w:t>
      </w:r>
    </w:p>
    <w:p w:rsidR="00D84880" w:rsidRDefault="00D84880" w:rsidP="00D84880">
      <w:pPr>
        <w:pStyle w:val="Lijstalinea"/>
        <w:numPr>
          <w:ilvl w:val="0"/>
          <w:numId w:val="6"/>
        </w:numPr>
      </w:pPr>
      <w:r>
        <w:t>Elk jaar thema gezond. Dan leren ze 't vanzelf</w:t>
      </w:r>
    </w:p>
    <w:p w:rsidR="00D84880" w:rsidRDefault="00D84880" w:rsidP="00D84880">
      <w:pPr>
        <w:pStyle w:val="Lijstalinea"/>
        <w:numPr>
          <w:ilvl w:val="0"/>
          <w:numId w:val="6"/>
        </w:numPr>
      </w:pPr>
      <w:r>
        <w:t xml:space="preserve">Project </w:t>
      </w:r>
      <w:proofErr w:type="spellStart"/>
      <w:r>
        <w:t>Schoolgruiten</w:t>
      </w:r>
      <w:proofErr w:type="spellEnd"/>
    </w:p>
    <w:p w:rsidR="00D84880" w:rsidRDefault="00D84880" w:rsidP="00D84880">
      <w:pPr>
        <w:pStyle w:val="Actiefouderschapkop2"/>
      </w:pPr>
      <w:r>
        <w:t>Beweging</w:t>
      </w:r>
    </w:p>
    <w:p w:rsidR="00D84880" w:rsidRDefault="00D84880" w:rsidP="00D84880">
      <w:pPr>
        <w:pStyle w:val="Lijstalinea"/>
        <w:numPr>
          <w:ilvl w:val="0"/>
          <w:numId w:val="7"/>
        </w:numPr>
      </w:pPr>
      <w:r>
        <w:t>Meer gym (4</w:t>
      </w:r>
      <w:r w:rsidRPr="0066312F">
        <w:t>x)</w:t>
      </w:r>
    </w:p>
    <w:p w:rsidR="00D84880" w:rsidRDefault="00D84880" w:rsidP="00D84880">
      <w:pPr>
        <w:pStyle w:val="Lijstalinea"/>
        <w:numPr>
          <w:ilvl w:val="0"/>
          <w:numId w:val="7"/>
        </w:numPr>
      </w:pPr>
      <w:r>
        <w:t>Meer buiten spelen (4</w:t>
      </w:r>
      <w:r w:rsidRPr="0066312F">
        <w:t>x)</w:t>
      </w:r>
    </w:p>
    <w:p w:rsidR="00791888" w:rsidRDefault="00791888" w:rsidP="00791888">
      <w:pPr>
        <w:pStyle w:val="Lijstalinea"/>
        <w:numPr>
          <w:ilvl w:val="0"/>
          <w:numId w:val="7"/>
        </w:numPr>
      </w:pPr>
      <w:r>
        <w:t>Veel bewegen (3</w:t>
      </w:r>
      <w:r w:rsidRPr="0066312F">
        <w:t>x)</w:t>
      </w:r>
    </w:p>
    <w:p w:rsidR="00791888" w:rsidRDefault="00791888" w:rsidP="00791888">
      <w:pPr>
        <w:pStyle w:val="Lijstalinea"/>
        <w:numPr>
          <w:ilvl w:val="0"/>
          <w:numId w:val="7"/>
        </w:numPr>
      </w:pPr>
      <w:r>
        <w:t>Stimuleren van bewegen op school (3</w:t>
      </w:r>
      <w:r w:rsidRPr="0066312F">
        <w:t>x)</w:t>
      </w:r>
    </w:p>
    <w:p w:rsidR="00D84880" w:rsidRDefault="00D84880" w:rsidP="00D84880">
      <w:pPr>
        <w:pStyle w:val="Lijstalinea"/>
        <w:numPr>
          <w:ilvl w:val="0"/>
          <w:numId w:val="7"/>
        </w:numPr>
      </w:pPr>
      <w:r>
        <w:t xml:space="preserve">Lessen buiten doen (met er naar toe lopen) </w:t>
      </w:r>
      <w:r w:rsidRPr="0066312F">
        <w:t>(2x)</w:t>
      </w:r>
    </w:p>
    <w:p w:rsidR="00791888" w:rsidRDefault="00791888" w:rsidP="00791888">
      <w:pPr>
        <w:pStyle w:val="Lijstalinea"/>
        <w:numPr>
          <w:ilvl w:val="0"/>
          <w:numId w:val="7"/>
        </w:numPr>
      </w:pPr>
      <w:proofErr w:type="spellStart"/>
      <w:r>
        <w:t>Beweegles</w:t>
      </w:r>
      <w:proofErr w:type="spellEnd"/>
      <w:r>
        <w:t xml:space="preserve"> --&gt; beweegdiploma </w:t>
      </w:r>
      <w:r w:rsidRPr="00173112">
        <w:t>(2x)</w:t>
      </w:r>
    </w:p>
    <w:p w:rsidR="00791888" w:rsidRDefault="00791888" w:rsidP="00791888">
      <w:pPr>
        <w:pStyle w:val="Lijstalinea"/>
        <w:numPr>
          <w:ilvl w:val="0"/>
          <w:numId w:val="7"/>
        </w:numPr>
      </w:pPr>
      <w:r>
        <w:t xml:space="preserve">Gewoon normaal doen: goed eten, veel bewegen en goede nachtrust </w:t>
      </w:r>
      <w:r w:rsidRPr="00173112">
        <w:t>(2x)</w:t>
      </w:r>
    </w:p>
    <w:p w:rsidR="00D84880" w:rsidRDefault="00D84880" w:rsidP="00D84880">
      <w:pPr>
        <w:pStyle w:val="Lijstalinea"/>
        <w:numPr>
          <w:ilvl w:val="0"/>
          <w:numId w:val="7"/>
        </w:numPr>
      </w:pPr>
      <w:r>
        <w:t>Meer buiten zijn</w:t>
      </w:r>
    </w:p>
    <w:p w:rsidR="00D84880" w:rsidRDefault="00D84880" w:rsidP="00D84880">
      <w:pPr>
        <w:pStyle w:val="Lijstalinea"/>
        <w:numPr>
          <w:ilvl w:val="0"/>
          <w:numId w:val="7"/>
        </w:numPr>
      </w:pPr>
      <w:r>
        <w:t>Bewustwording</w:t>
      </w:r>
    </w:p>
    <w:p w:rsidR="00D84880" w:rsidRDefault="00D84880" w:rsidP="00D84880">
      <w:pPr>
        <w:pStyle w:val="Lijstalinea"/>
        <w:numPr>
          <w:ilvl w:val="0"/>
          <w:numId w:val="7"/>
        </w:numPr>
      </w:pPr>
      <w:r>
        <w:t>Beweging toevoegen aan lessen (bijv. staand rekenen)</w:t>
      </w:r>
    </w:p>
    <w:p w:rsidR="00D84880" w:rsidRDefault="00D84880" w:rsidP="00D84880">
      <w:pPr>
        <w:pStyle w:val="Lijstalinea"/>
        <w:numPr>
          <w:ilvl w:val="0"/>
          <w:numId w:val="7"/>
        </w:numPr>
      </w:pPr>
      <w:r>
        <w:t>Gymlessen houden en als 't logistiek mogelijk is op de middagen plannen</w:t>
      </w:r>
    </w:p>
    <w:p w:rsidR="00D84880" w:rsidRDefault="00D84880" w:rsidP="00D84880">
      <w:pPr>
        <w:pStyle w:val="Lijstalinea"/>
        <w:numPr>
          <w:ilvl w:val="0"/>
          <w:numId w:val="7"/>
        </w:numPr>
      </w:pPr>
      <w:r>
        <w:t>Statafels</w:t>
      </w:r>
    </w:p>
    <w:p w:rsidR="00D84880" w:rsidRDefault="00D84880" w:rsidP="00D84880">
      <w:pPr>
        <w:pStyle w:val="Lijstalinea"/>
        <w:numPr>
          <w:ilvl w:val="0"/>
          <w:numId w:val="7"/>
        </w:numPr>
      </w:pPr>
      <w:r>
        <w:t>Leren buiten spelen: wat kan je doen?</w:t>
      </w:r>
    </w:p>
    <w:p w:rsidR="00D84880" w:rsidRDefault="00D84880" w:rsidP="00D84880">
      <w:pPr>
        <w:pStyle w:val="Actiefouderschapkop2"/>
      </w:pPr>
      <w:r>
        <w:t>Klimaat</w:t>
      </w:r>
    </w:p>
    <w:p w:rsidR="00D84880" w:rsidRDefault="00D84880" w:rsidP="00D84880">
      <w:pPr>
        <w:pStyle w:val="Lijstalinea"/>
        <w:numPr>
          <w:ilvl w:val="0"/>
          <w:numId w:val="8"/>
        </w:numPr>
      </w:pPr>
      <w:r>
        <w:t xml:space="preserve">Een beter klimaat (letterlijk en figuurlijk) </w:t>
      </w:r>
      <w:r w:rsidRPr="00173112">
        <w:t>(2x)</w:t>
      </w:r>
    </w:p>
    <w:p w:rsidR="00D84880" w:rsidRDefault="00D84880" w:rsidP="00D84880">
      <w:pPr>
        <w:pStyle w:val="Lijstalinea"/>
        <w:numPr>
          <w:ilvl w:val="0"/>
          <w:numId w:val="8"/>
        </w:numPr>
      </w:pPr>
      <w:r>
        <w:t xml:space="preserve">Goede klimaatbeheersing </w:t>
      </w:r>
      <w:r w:rsidRPr="00173112">
        <w:t>(2x)</w:t>
      </w:r>
    </w:p>
    <w:p w:rsidR="00D84880" w:rsidRDefault="00D84880" w:rsidP="00D84880">
      <w:pPr>
        <w:pStyle w:val="Lijstalinea"/>
        <w:numPr>
          <w:ilvl w:val="0"/>
          <w:numId w:val="8"/>
        </w:numPr>
      </w:pPr>
      <w:r>
        <w:t xml:space="preserve">School als </w:t>
      </w:r>
      <w:r>
        <w:rPr>
          <w:u w:val="single"/>
        </w:rPr>
        <w:t>inspirator</w:t>
      </w:r>
      <w:r>
        <w:t xml:space="preserve"> (niet als regulator)</w:t>
      </w:r>
    </w:p>
    <w:p w:rsidR="00791888" w:rsidRDefault="00791888" w:rsidP="00791888">
      <w:pPr>
        <w:pStyle w:val="Lijstalinea"/>
        <w:numPr>
          <w:ilvl w:val="0"/>
          <w:numId w:val="8"/>
        </w:numPr>
      </w:pPr>
      <w:r>
        <w:t>Schone wc's</w:t>
      </w:r>
    </w:p>
    <w:p w:rsidR="00D84880" w:rsidRDefault="00D84880" w:rsidP="00D84880">
      <w:pPr>
        <w:pStyle w:val="Actiefouderschapkop2"/>
      </w:pPr>
      <w:r>
        <w:t>Leerkrachten en ouders richting leerlingen</w:t>
      </w:r>
    </w:p>
    <w:p w:rsidR="00D84880" w:rsidRDefault="00D84880" w:rsidP="00D84880">
      <w:pPr>
        <w:pStyle w:val="Lijstalinea"/>
        <w:numPr>
          <w:ilvl w:val="0"/>
          <w:numId w:val="9"/>
        </w:numPr>
      </w:pPr>
      <w:r>
        <w:t>Leerkracht is voorbeeld (ouders ook) (2x)</w:t>
      </w:r>
    </w:p>
    <w:p w:rsidR="00D84880" w:rsidRDefault="00D84880" w:rsidP="00D84880">
      <w:pPr>
        <w:pStyle w:val="Lijstalinea"/>
        <w:numPr>
          <w:ilvl w:val="0"/>
          <w:numId w:val="9"/>
        </w:numPr>
      </w:pPr>
      <w:r>
        <w:t>Combi school-BSO-thuis</w:t>
      </w:r>
    </w:p>
    <w:p w:rsidR="00D84880" w:rsidRDefault="00D84880" w:rsidP="00D84880">
      <w:pPr>
        <w:pStyle w:val="Lijstalinea"/>
        <w:numPr>
          <w:ilvl w:val="0"/>
          <w:numId w:val="9"/>
        </w:numPr>
      </w:pPr>
      <w:r>
        <w:t>Bewustwording aan leerlingen, wat is goed en slecht?</w:t>
      </w:r>
    </w:p>
    <w:p w:rsidR="00D84880" w:rsidRDefault="00D84880" w:rsidP="00D84880">
      <w:pPr>
        <w:pStyle w:val="Lijstalinea"/>
        <w:numPr>
          <w:ilvl w:val="0"/>
          <w:numId w:val="9"/>
        </w:numPr>
      </w:pPr>
      <w:r>
        <w:t>Aandacht voor elk individu bij binnenkomst. creëer groepsgevoel</w:t>
      </w:r>
    </w:p>
    <w:p w:rsidR="00D84880" w:rsidRDefault="00D84880" w:rsidP="00D84880">
      <w:pPr>
        <w:pStyle w:val="Lijstalinea"/>
        <w:numPr>
          <w:ilvl w:val="0"/>
          <w:numId w:val="9"/>
        </w:numPr>
      </w:pPr>
      <w:r>
        <w:t>Kind meenemen bij boodschappen doen</w:t>
      </w:r>
    </w:p>
    <w:p w:rsidR="00D84880" w:rsidRDefault="00D84880" w:rsidP="00D84880">
      <w:pPr>
        <w:pStyle w:val="Lijstalinea"/>
        <w:numPr>
          <w:ilvl w:val="0"/>
          <w:numId w:val="9"/>
        </w:numPr>
      </w:pPr>
      <w:r>
        <w:t>Minder werkdruk (ze moeten zo veel, hoge prestatiedruk)</w:t>
      </w:r>
    </w:p>
    <w:p w:rsidR="00D84880" w:rsidRDefault="00D84880" w:rsidP="00D84880">
      <w:pPr>
        <w:pStyle w:val="Lijstalinea"/>
        <w:numPr>
          <w:ilvl w:val="0"/>
          <w:numId w:val="9"/>
        </w:numPr>
      </w:pPr>
      <w:r>
        <w:lastRenderedPageBreak/>
        <w:t>Respect voor elkaar</w:t>
      </w:r>
    </w:p>
    <w:p w:rsidR="00D84880" w:rsidRDefault="00D84880" w:rsidP="00D84880">
      <w:pPr>
        <w:pStyle w:val="Actiefouderschapkop2"/>
      </w:pPr>
      <w:r>
        <w:t>Multimedia</w:t>
      </w:r>
    </w:p>
    <w:p w:rsidR="00D84880" w:rsidRDefault="00D84880" w:rsidP="00D84880">
      <w:pPr>
        <w:pStyle w:val="Lijstalinea"/>
        <w:numPr>
          <w:ilvl w:val="0"/>
          <w:numId w:val="10"/>
        </w:numPr>
      </w:pPr>
      <w:r>
        <w:t xml:space="preserve">Bewust omgaan met informatiestromen en multimedia ("Wij hebben geen </w:t>
      </w:r>
      <w:proofErr w:type="spellStart"/>
      <w:r>
        <w:t>WiFi</w:t>
      </w:r>
      <w:proofErr w:type="spellEnd"/>
      <w:r>
        <w:t>, wij praten met elkaar.") (2x)</w:t>
      </w:r>
    </w:p>
    <w:p w:rsidR="00D84880" w:rsidRDefault="00D84880" w:rsidP="00D84880">
      <w:pPr>
        <w:pStyle w:val="Lijstalinea"/>
        <w:numPr>
          <w:ilvl w:val="0"/>
          <w:numId w:val="10"/>
        </w:numPr>
      </w:pPr>
      <w:r>
        <w:t>Voorlichting over digitaal pesten.</w:t>
      </w:r>
    </w:p>
    <w:p w:rsidR="00D84880" w:rsidRPr="0082461C" w:rsidRDefault="00094C8A" w:rsidP="00D84880">
      <w:r>
        <w:rPr>
          <w:noProof/>
          <w:lang w:eastAsia="nl-NL"/>
        </w:rPr>
        <w:drawing>
          <wp:anchor distT="0" distB="0" distL="114300" distR="114300" simplePos="0" relativeHeight="251665408" behindDoc="0" locked="0" layoutInCell="1" allowOverlap="1" wp14:anchorId="5976F64A" wp14:editId="43D35611">
            <wp:simplePos x="0" y="0"/>
            <wp:positionH relativeFrom="margin">
              <wp:align>center</wp:align>
            </wp:positionH>
            <wp:positionV relativeFrom="paragraph">
              <wp:posOffset>209550</wp:posOffset>
            </wp:positionV>
            <wp:extent cx="6400324" cy="1695450"/>
            <wp:effectExtent l="0" t="0" r="635" b="0"/>
            <wp:wrapNone/>
            <wp:docPr id="24" name="Afbeelding 24" descr="C:\Users\Eigenaar\Desktop\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igenaar\Desktop\IMG_359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53" b="40588"/>
                    <a:stretch/>
                  </pic:blipFill>
                  <pic:spPr bwMode="auto">
                    <a:xfrm>
                      <a:off x="0" y="0"/>
                      <a:ext cx="6400324" cy="1695450"/>
                    </a:xfrm>
                    <a:prstGeom prst="rect">
                      <a:avLst/>
                    </a:prstGeom>
                    <a:noFill/>
                    <a:ln>
                      <a:noFill/>
                    </a:ln>
                    <a:extLst>
                      <a:ext uri="{53640926-AAD7-44D8-BBD7-CCE9431645EC}">
                        <a14:shadowObscured xmlns:a14="http://schemas.microsoft.com/office/drawing/2010/main"/>
                      </a:ext>
                    </a:extLst>
                  </pic:spPr>
                </pic:pic>
              </a:graphicData>
            </a:graphic>
          </wp:anchor>
        </w:drawing>
      </w:r>
    </w:p>
    <w:p w:rsidR="00F85A14" w:rsidRDefault="00F85A14" w:rsidP="00F85A14"/>
    <w:p w:rsidR="00F85A14" w:rsidRPr="00F85A14" w:rsidRDefault="00F85A14" w:rsidP="00F85A14"/>
    <w:sectPr w:rsidR="00F85A14" w:rsidRPr="00F85A14" w:rsidSect="00D935CE">
      <w:headerReference w:type="default" r:id="rId15"/>
      <w:footerReference w:type="default" r:id="rId16"/>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A88" w:rsidRDefault="00E72A88" w:rsidP="00F85A14">
      <w:pPr>
        <w:spacing w:after="0" w:line="240" w:lineRule="auto"/>
      </w:pPr>
      <w:r>
        <w:separator/>
      </w:r>
    </w:p>
  </w:endnote>
  <w:endnote w:type="continuationSeparator" w:id="0">
    <w:p w:rsidR="00E72A88" w:rsidRDefault="00E72A88" w:rsidP="00F8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223302"/>
      <w:docPartObj>
        <w:docPartGallery w:val="Page Numbers (Bottom of Page)"/>
        <w:docPartUnique/>
      </w:docPartObj>
    </w:sdtPr>
    <w:sdtEndPr/>
    <w:sdtContent>
      <w:p w:rsidR="00F85A14" w:rsidRDefault="00F85A14">
        <w:pPr>
          <w:pStyle w:val="Voettekst"/>
          <w:jc w:val="right"/>
        </w:pPr>
        <w:r>
          <w:t xml:space="preserve"> </w:t>
        </w:r>
        <w:r>
          <w:fldChar w:fldCharType="begin"/>
        </w:r>
        <w:r>
          <w:instrText>PAGE   \* MERGEFORMAT</w:instrText>
        </w:r>
        <w:r>
          <w:fldChar w:fldCharType="separate"/>
        </w:r>
        <w:r w:rsidR="005479D8">
          <w:rPr>
            <w:noProof/>
          </w:rPr>
          <w:t>3</w:t>
        </w:r>
        <w:r>
          <w:fldChar w:fldCharType="end"/>
        </w:r>
      </w:p>
    </w:sdtContent>
  </w:sdt>
  <w:p w:rsidR="00F85A14" w:rsidRDefault="00F85A1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A88" w:rsidRDefault="00E72A88" w:rsidP="00F85A14">
      <w:pPr>
        <w:spacing w:after="0" w:line="240" w:lineRule="auto"/>
      </w:pPr>
      <w:r>
        <w:separator/>
      </w:r>
    </w:p>
  </w:footnote>
  <w:footnote w:type="continuationSeparator" w:id="0">
    <w:p w:rsidR="00E72A88" w:rsidRDefault="00E72A88" w:rsidP="00F85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80" w:rsidRDefault="00D84880">
    <w:pPr>
      <w:pStyle w:val="Koptekst"/>
    </w:pPr>
    <w:r>
      <w:rPr>
        <w:noProof/>
        <w:lang w:eastAsia="nl-NL"/>
      </w:rPr>
      <w:drawing>
        <wp:anchor distT="0" distB="0" distL="114300" distR="114300" simplePos="0" relativeHeight="251662336" behindDoc="0" locked="0" layoutInCell="1" allowOverlap="1">
          <wp:simplePos x="0" y="0"/>
          <wp:positionH relativeFrom="column">
            <wp:posOffset>1910080</wp:posOffset>
          </wp:positionH>
          <wp:positionV relativeFrom="paragraph">
            <wp:posOffset>-62185</wp:posOffset>
          </wp:positionV>
          <wp:extent cx="1694329" cy="508000"/>
          <wp:effectExtent l="0" t="0" r="1270" b="63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4329" cy="508000"/>
                  </a:xfrm>
                  <a:prstGeom prst="rect">
                    <a:avLst/>
                  </a:prstGeom>
                </pic:spPr>
              </pic:pic>
            </a:graphicData>
          </a:graphic>
        </wp:anchor>
      </w:drawing>
    </w:r>
    <w:r>
      <w:rPr>
        <w:noProof/>
        <w:lang w:eastAsia="nl-NL"/>
      </w:rPr>
      <w:drawing>
        <wp:anchor distT="0" distB="0" distL="114300" distR="114300" simplePos="0" relativeHeight="251661312" behindDoc="0" locked="0" layoutInCell="1" allowOverlap="1" wp14:anchorId="0C03B027" wp14:editId="04898AC8">
          <wp:simplePos x="0" y="0"/>
          <wp:positionH relativeFrom="margin">
            <wp:align>left</wp:align>
          </wp:positionH>
          <wp:positionV relativeFrom="paragraph">
            <wp:posOffset>-182880</wp:posOffset>
          </wp:positionV>
          <wp:extent cx="752475" cy="703248"/>
          <wp:effectExtent l="0" t="0" r="0" b="1905"/>
          <wp:wrapNone/>
          <wp:docPr id="20" name="Afbeelding 20" descr="Afbeeldingsresultaat voor zonnewende apeldoor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zonnewende apeldoorn 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03248"/>
                  </a:xfrm>
                  <a:prstGeom prst="rect">
                    <a:avLst/>
                  </a:prstGeom>
                  <a:noFill/>
                  <a:ln>
                    <a:noFill/>
                  </a:ln>
                </pic:spPr>
              </pic:pic>
            </a:graphicData>
          </a:graphic>
        </wp:anchor>
      </w:drawing>
    </w:r>
    <w:r>
      <w:rPr>
        <w:noProof/>
        <w:lang w:eastAsia="nl-NL"/>
      </w:rPr>
      <w:drawing>
        <wp:anchor distT="0" distB="0" distL="114300" distR="114300" simplePos="0" relativeHeight="251660288" behindDoc="0" locked="0" layoutInCell="1" allowOverlap="1" wp14:anchorId="2B9DE07E" wp14:editId="62BA0056">
          <wp:simplePos x="0" y="0"/>
          <wp:positionH relativeFrom="margin">
            <wp:align>right</wp:align>
          </wp:positionH>
          <wp:positionV relativeFrom="paragraph">
            <wp:posOffset>-30480</wp:posOffset>
          </wp:positionV>
          <wp:extent cx="1372352" cy="4762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o.jpg"/>
                  <pic:cNvPicPr/>
                </pic:nvPicPr>
                <pic:blipFill>
                  <a:blip r:embed="rId3">
                    <a:extLst>
                      <a:ext uri="{28A0092B-C50C-407E-A947-70E740481C1C}">
                        <a14:useLocalDpi xmlns:a14="http://schemas.microsoft.com/office/drawing/2010/main" val="0"/>
                      </a:ext>
                    </a:extLst>
                  </a:blip>
                  <a:stretch>
                    <a:fillRect/>
                  </a:stretch>
                </pic:blipFill>
                <pic:spPr>
                  <a:xfrm>
                    <a:off x="0" y="0"/>
                    <a:ext cx="1372352" cy="4762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2E3E"/>
    <w:multiLevelType w:val="hybridMultilevel"/>
    <w:tmpl w:val="8CC4C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F41A61"/>
    <w:multiLevelType w:val="hybridMultilevel"/>
    <w:tmpl w:val="79123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87EF8"/>
    <w:multiLevelType w:val="hybridMultilevel"/>
    <w:tmpl w:val="899A5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8213A8"/>
    <w:multiLevelType w:val="hybridMultilevel"/>
    <w:tmpl w:val="9AF88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9125C2"/>
    <w:multiLevelType w:val="hybridMultilevel"/>
    <w:tmpl w:val="86EA3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E15CBA"/>
    <w:multiLevelType w:val="hybridMultilevel"/>
    <w:tmpl w:val="35AEC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9756E9"/>
    <w:multiLevelType w:val="hybridMultilevel"/>
    <w:tmpl w:val="0346E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286F48"/>
    <w:multiLevelType w:val="hybridMultilevel"/>
    <w:tmpl w:val="F66A0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353611"/>
    <w:multiLevelType w:val="hybridMultilevel"/>
    <w:tmpl w:val="DC3A2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BE2D92"/>
    <w:multiLevelType w:val="hybridMultilevel"/>
    <w:tmpl w:val="09323A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5"/>
  </w:num>
  <w:num w:numId="5">
    <w:abstractNumId w:val="6"/>
  </w:num>
  <w:num w:numId="6">
    <w:abstractNumId w:val="1"/>
  </w:num>
  <w:num w:numId="7">
    <w:abstractNumId w:val="8"/>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880"/>
    <w:rsid w:val="00094C8A"/>
    <w:rsid w:val="004B5975"/>
    <w:rsid w:val="005479D8"/>
    <w:rsid w:val="00791888"/>
    <w:rsid w:val="007F19B6"/>
    <w:rsid w:val="00A43033"/>
    <w:rsid w:val="00C11B8D"/>
    <w:rsid w:val="00C200F6"/>
    <w:rsid w:val="00D4188C"/>
    <w:rsid w:val="00D84880"/>
    <w:rsid w:val="00D935CE"/>
    <w:rsid w:val="00DF505D"/>
    <w:rsid w:val="00E72A88"/>
    <w:rsid w:val="00F85A14"/>
    <w:rsid w:val="00FC5E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6ADABF-3AA9-40D3-90A7-AC7D7BFD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B5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B59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B59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5975"/>
    <w:rPr>
      <w:rFonts w:asciiTheme="majorHAnsi" w:eastAsiaTheme="majorEastAsia" w:hAnsiTheme="majorHAnsi" w:cstheme="majorBidi"/>
      <w:color w:val="2E74B5" w:themeColor="accent1" w:themeShade="BF"/>
      <w:sz w:val="32"/>
      <w:szCs w:val="32"/>
    </w:rPr>
  </w:style>
  <w:style w:type="paragraph" w:customStyle="1" w:styleId="ActiefOuderschapkop1">
    <w:name w:val="Actief Ouderschap kop 1"/>
    <w:basedOn w:val="Kop1"/>
    <w:link w:val="ActiefOuderschapkop1Char"/>
    <w:qFormat/>
    <w:rsid w:val="004B5975"/>
    <w:rPr>
      <w:b/>
      <w:color w:val="F3773B"/>
    </w:rPr>
  </w:style>
  <w:style w:type="character" w:customStyle="1" w:styleId="Kop2Char">
    <w:name w:val="Kop 2 Char"/>
    <w:basedOn w:val="Standaardalinea-lettertype"/>
    <w:link w:val="Kop2"/>
    <w:uiPriority w:val="9"/>
    <w:rsid w:val="004B5975"/>
    <w:rPr>
      <w:rFonts w:asciiTheme="majorHAnsi" w:eastAsiaTheme="majorEastAsia" w:hAnsiTheme="majorHAnsi" w:cstheme="majorBidi"/>
      <w:color w:val="2E74B5" w:themeColor="accent1" w:themeShade="BF"/>
      <w:sz w:val="26"/>
      <w:szCs w:val="26"/>
    </w:rPr>
  </w:style>
  <w:style w:type="character" w:customStyle="1" w:styleId="ActiefOuderschapkop1Char">
    <w:name w:val="Actief Ouderschap kop 1 Char"/>
    <w:basedOn w:val="Kop1Char"/>
    <w:link w:val="ActiefOuderschapkop1"/>
    <w:rsid w:val="004B5975"/>
    <w:rPr>
      <w:rFonts w:asciiTheme="majorHAnsi" w:eastAsiaTheme="majorEastAsia" w:hAnsiTheme="majorHAnsi" w:cstheme="majorBidi"/>
      <w:b/>
      <w:color w:val="F3773B"/>
      <w:sz w:val="32"/>
      <w:szCs w:val="32"/>
    </w:rPr>
  </w:style>
  <w:style w:type="paragraph" w:customStyle="1" w:styleId="Actiefouderschapkop2">
    <w:name w:val="Actief ouderschap kop 2"/>
    <w:basedOn w:val="Kop2"/>
    <w:link w:val="Actiefouderschapkop2Char"/>
    <w:qFormat/>
    <w:rsid w:val="004B5975"/>
    <w:rPr>
      <w:rFonts w:asciiTheme="minorHAnsi" w:hAnsiTheme="minorHAnsi"/>
      <w:b/>
      <w:color w:val="79C034"/>
    </w:rPr>
  </w:style>
  <w:style w:type="character" w:customStyle="1" w:styleId="Kop3Char">
    <w:name w:val="Kop 3 Char"/>
    <w:basedOn w:val="Standaardalinea-lettertype"/>
    <w:link w:val="Kop3"/>
    <w:uiPriority w:val="9"/>
    <w:rsid w:val="004B5975"/>
    <w:rPr>
      <w:rFonts w:asciiTheme="majorHAnsi" w:eastAsiaTheme="majorEastAsia" w:hAnsiTheme="majorHAnsi" w:cstheme="majorBidi"/>
      <w:color w:val="1F4D78" w:themeColor="accent1" w:themeShade="7F"/>
      <w:sz w:val="24"/>
      <w:szCs w:val="24"/>
    </w:rPr>
  </w:style>
  <w:style w:type="character" w:customStyle="1" w:styleId="Actiefouderschapkop2Char">
    <w:name w:val="Actief ouderschap kop 2 Char"/>
    <w:basedOn w:val="Kop2Char"/>
    <w:link w:val="Actiefouderschapkop2"/>
    <w:rsid w:val="004B5975"/>
    <w:rPr>
      <w:rFonts w:asciiTheme="majorHAnsi" w:eastAsiaTheme="majorEastAsia" w:hAnsiTheme="majorHAnsi" w:cstheme="majorBidi"/>
      <w:b/>
      <w:color w:val="79C034"/>
      <w:sz w:val="26"/>
      <w:szCs w:val="26"/>
    </w:rPr>
  </w:style>
  <w:style w:type="paragraph" w:customStyle="1" w:styleId="Actiefouderschapkop3grijs">
    <w:name w:val="Actief ouderschap kop 3 (grijs)"/>
    <w:basedOn w:val="Kop3"/>
    <w:link w:val="Actiefouderschapkop3grijsChar"/>
    <w:qFormat/>
    <w:rsid w:val="004B5975"/>
    <w:rPr>
      <w:b/>
      <w:color w:val="5F6062"/>
    </w:rPr>
  </w:style>
  <w:style w:type="paragraph" w:styleId="Geenafstand">
    <w:name w:val="No Spacing"/>
    <w:uiPriority w:val="1"/>
    <w:qFormat/>
    <w:rsid w:val="004B5975"/>
    <w:pPr>
      <w:spacing w:after="0" w:line="240" w:lineRule="auto"/>
    </w:pPr>
  </w:style>
  <w:style w:type="character" w:customStyle="1" w:styleId="Actiefouderschapkop3grijsChar">
    <w:name w:val="Actief ouderschap kop 3 (grijs) Char"/>
    <w:basedOn w:val="Kop3Char"/>
    <w:link w:val="Actiefouderschapkop3grijs"/>
    <w:rsid w:val="004B5975"/>
    <w:rPr>
      <w:rFonts w:asciiTheme="majorHAnsi" w:eastAsiaTheme="majorEastAsia" w:hAnsiTheme="majorHAnsi" w:cstheme="majorBidi"/>
      <w:b/>
      <w:color w:val="5F6062"/>
      <w:sz w:val="24"/>
      <w:szCs w:val="24"/>
    </w:rPr>
  </w:style>
  <w:style w:type="character" w:styleId="Subtielebenadrukking">
    <w:name w:val="Subtle Emphasis"/>
    <w:basedOn w:val="Standaardalinea-lettertype"/>
    <w:uiPriority w:val="19"/>
    <w:rsid w:val="004B5975"/>
    <w:rPr>
      <w:i/>
      <w:iCs/>
      <w:color w:val="404040" w:themeColor="text1" w:themeTint="BF"/>
    </w:rPr>
  </w:style>
  <w:style w:type="paragraph" w:styleId="Koptekst">
    <w:name w:val="header"/>
    <w:basedOn w:val="Standaard"/>
    <w:link w:val="KoptekstChar"/>
    <w:uiPriority w:val="99"/>
    <w:unhideWhenUsed/>
    <w:rsid w:val="00F85A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5A14"/>
  </w:style>
  <w:style w:type="paragraph" w:styleId="Voettekst">
    <w:name w:val="footer"/>
    <w:basedOn w:val="Standaard"/>
    <w:link w:val="VoettekstChar"/>
    <w:uiPriority w:val="99"/>
    <w:unhideWhenUsed/>
    <w:rsid w:val="00F85A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5A14"/>
  </w:style>
  <w:style w:type="paragraph" w:styleId="Lijstalinea">
    <w:name w:val="List Paragraph"/>
    <w:basedOn w:val="Standaard"/>
    <w:uiPriority w:val="34"/>
    <w:qFormat/>
    <w:rsid w:val="00D84880"/>
    <w:pPr>
      <w:spacing w:after="200" w:line="276" w:lineRule="auto"/>
      <w:ind w:left="720"/>
      <w:contextualSpacing/>
    </w:pPr>
  </w:style>
  <w:style w:type="paragraph" w:styleId="Titel">
    <w:name w:val="Title"/>
    <w:basedOn w:val="Standaard"/>
    <w:next w:val="Standaard"/>
    <w:link w:val="TitelChar"/>
    <w:uiPriority w:val="10"/>
    <w:qFormat/>
    <w:rsid w:val="00D84880"/>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TitelChar">
    <w:name w:val="Titel Char"/>
    <w:basedOn w:val="Standaardalinea-lettertype"/>
    <w:link w:val="Titel"/>
    <w:uiPriority w:val="10"/>
    <w:rsid w:val="00D84880"/>
    <w:rPr>
      <w:rFonts w:asciiTheme="majorHAnsi" w:eastAsiaTheme="majorEastAsia" w:hAnsiTheme="majorHAnsi" w:cs="Times New Roman"/>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e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genaar\Documents\Aangepaste%20Office-sjablonen\document%20Actief%20Ouderschap.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 Actief Ouderschap</Template>
  <TotalTime>5</TotalTime>
  <Pages>5</Pages>
  <Words>924</Words>
  <Characters>5082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Kranenburg</dc:creator>
  <cp:keywords/>
  <dc:description/>
  <cp:lastModifiedBy>Claartje van Eijden</cp:lastModifiedBy>
  <cp:revision>3</cp:revision>
  <dcterms:created xsi:type="dcterms:W3CDTF">2016-09-15T10:08:00Z</dcterms:created>
  <dcterms:modified xsi:type="dcterms:W3CDTF">2016-09-15T10:13:00Z</dcterms:modified>
</cp:coreProperties>
</file>